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EB52E" w14:textId="4C96CB0C" w:rsidR="00713B73" w:rsidRPr="00C057C4" w:rsidRDefault="003A10DB" w:rsidP="00E92E95">
      <w:pPr>
        <w:ind w:left="2880"/>
        <w:jc w:val="center"/>
        <w:rPr>
          <w:rFonts w:ascii="Algerian" w:hAnsi="Algerian"/>
          <w:b/>
          <w:noProof/>
          <w:color w:val="97C83C" w:themeColor="accent2"/>
          <w:sz w:val="96"/>
          <w:szCs w:val="96"/>
          <w:u w:val="single"/>
          <w:lang w:eastAsia="en-CA"/>
        </w:rPr>
      </w:pPr>
      <w:bookmarkStart w:id="0" w:name="_Hlk513454733"/>
      <w:r w:rsidRPr="00FD6A51">
        <w:rPr>
          <w:b/>
          <w:noProof/>
          <w:color w:val="564180" w:themeColor="accent5" w:themeShade="BF"/>
          <w:sz w:val="72"/>
          <w:szCs w:val="72"/>
          <w:u w:val="single"/>
          <w:lang w:eastAsia="en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E18C9D" wp14:editId="76E55459">
                <wp:simplePos x="0" y="0"/>
                <wp:positionH relativeFrom="page">
                  <wp:posOffset>5638165</wp:posOffset>
                </wp:positionH>
                <wp:positionV relativeFrom="paragraph">
                  <wp:posOffset>9525</wp:posOffset>
                </wp:positionV>
                <wp:extent cx="1895475" cy="13906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E740" w14:textId="48B8B6C2" w:rsidR="00CA6C04" w:rsidRDefault="00CA6C04" w:rsidP="00CA6C04"/>
                          <w:p w14:paraId="25F0D9CA" w14:textId="5FE51B70" w:rsidR="00CA6C04" w:rsidRDefault="00FD6A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17A06" wp14:editId="1D5929EB">
                                  <wp:extent cx="1703705" cy="85217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705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8C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95pt;margin-top:.75pt;width:149.25pt;height:10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" strokecolor="white [3212]">
                <v:textbox>
                  <w:txbxContent>
                    <w:p w14:paraId="7854E740" w14:textId="48B8B6C2" w:rsidR="00CA6C04" w:rsidRDefault="00CA6C04" w:rsidP="00CA6C04"/>
                    <w:p w14:paraId="25F0D9CA" w14:textId="5FE51B70" w:rsidR="00CA6C04" w:rsidRDefault="00FD6A51">
                      <w:r>
                        <w:rPr>
                          <w:noProof/>
                        </w:rPr>
                        <w:drawing>
                          <wp:inline distT="0" distB="0" distL="0" distR="0" wp14:anchorId="54017A06" wp14:editId="1D5929EB">
                            <wp:extent cx="1703705" cy="85217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705" cy="85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70E93" w:rsidRPr="00FD6A51">
        <w:rPr>
          <w:b/>
          <w:noProof/>
          <w:color w:val="564180" w:themeColor="accent5" w:themeShade="BF"/>
          <w:sz w:val="72"/>
          <w:szCs w:val="72"/>
          <w:u w:val="single"/>
          <w:lang w:eastAsia="en-CA"/>
        </w:rPr>
        <w:drawing>
          <wp:anchor distT="0" distB="0" distL="114300" distR="114300" simplePos="0" relativeHeight="251673600" behindDoc="0" locked="0" layoutInCell="1" allowOverlap="1" wp14:anchorId="0847CA2F" wp14:editId="7C7C6598">
            <wp:simplePos x="0" y="0"/>
            <wp:positionH relativeFrom="column">
              <wp:posOffset>-211455</wp:posOffset>
            </wp:positionH>
            <wp:positionV relativeFrom="paragraph">
              <wp:posOffset>12700</wp:posOffset>
            </wp:positionV>
            <wp:extent cx="1550670" cy="1519555"/>
            <wp:effectExtent l="0" t="0" r="0" b="4445"/>
            <wp:wrapNone/>
            <wp:docPr id="10" name="Picture 10" descr="Image result for toronto west k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oronto west ko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A51" w:rsidRPr="00FD6A51">
        <w:rPr>
          <w:b/>
          <w:noProof/>
          <w:color w:val="564180" w:themeColor="accent5" w:themeShade="BF"/>
          <w:sz w:val="72"/>
          <w:szCs w:val="72"/>
          <w:u w:val="single"/>
          <w:lang w:eastAsia="en-CA"/>
        </w:rPr>
        <w:t>Mystical Magical Weekend!</w:t>
      </w:r>
      <w:r w:rsidR="00FD6A51" w:rsidRPr="00FD6A51">
        <w:rPr>
          <w:noProof/>
          <w:color w:val="564180" w:themeColor="accent5" w:themeShade="BF"/>
        </w:rPr>
        <w:t xml:space="preserve"> </w:t>
      </w:r>
    </w:p>
    <w:p w14:paraId="0602F1B1" w14:textId="64BF0D60" w:rsidR="00E70E93" w:rsidRPr="00CA6C04" w:rsidRDefault="00F62A07" w:rsidP="003C420D">
      <w:pPr>
        <w:rPr>
          <w:rFonts w:ascii="Curlz MT" w:hAnsi="Curlz MT"/>
          <w:b/>
          <w:noProof/>
          <w:color w:val="7030A0"/>
          <w:sz w:val="72"/>
          <w:szCs w:val="72"/>
          <w:lang w:eastAsia="en-CA"/>
        </w:rPr>
      </w:pPr>
      <w:r w:rsidRPr="00F62A07">
        <w:rPr>
          <w:noProof/>
          <w:color w:val="0070C0"/>
          <w:sz w:val="72"/>
          <w:szCs w:val="72"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543630" wp14:editId="50662D50">
                <wp:simplePos x="0" y="0"/>
                <wp:positionH relativeFrom="margin">
                  <wp:posOffset>552450</wp:posOffset>
                </wp:positionH>
                <wp:positionV relativeFrom="paragraph">
                  <wp:posOffset>14605</wp:posOffset>
                </wp:positionV>
                <wp:extent cx="5762625" cy="8667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FCE2" w14:textId="70782E87" w:rsidR="00E70E93" w:rsidRPr="00F66709" w:rsidRDefault="00E70E93" w:rsidP="00E70E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66709">
                              <w:rPr>
                                <w:rFonts w:ascii="Comic Sans MS" w:hAnsi="Comic Sans MS"/>
                                <w:b/>
                              </w:rPr>
                              <w:t xml:space="preserve">Welcome to our </w:t>
                            </w:r>
                            <w:r w:rsidR="003369D5">
                              <w:rPr>
                                <w:rFonts w:ascii="Comic Sans MS" w:hAnsi="Comic Sans MS"/>
                                <w:b/>
                              </w:rPr>
                              <w:t>Father’s Day</w:t>
                            </w:r>
                            <w:r w:rsidR="00CA6C0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Weekend</w:t>
                            </w:r>
                            <w:r w:rsidRPr="00F66709">
                              <w:rPr>
                                <w:rFonts w:ascii="Comic Sans MS" w:hAnsi="Comic Sans MS"/>
                                <w:b/>
                              </w:rPr>
                              <w:t>! The Toronto West KOA provides a variety of campground activities throughout the camping season geared to families and all-ages participation!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3630" id="_x0000_s1027" type="#_x0000_t202" style="position:absolute;margin-left:43.5pt;margin-top:1.15pt;width:453.75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" stroked="f">
                <v:textbox>
                  <w:txbxContent>
                    <w:p w14:paraId="0A1FFCE2" w14:textId="70782E87" w:rsidR="00E70E93" w:rsidRPr="00F66709" w:rsidRDefault="00E70E93" w:rsidP="00E70E9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F66709">
                        <w:rPr>
                          <w:rFonts w:ascii="Comic Sans MS" w:hAnsi="Comic Sans MS"/>
                          <w:b/>
                        </w:rPr>
                        <w:t xml:space="preserve">Welcome to our </w:t>
                      </w:r>
                      <w:r w:rsidR="003369D5">
                        <w:rPr>
                          <w:rFonts w:ascii="Comic Sans MS" w:hAnsi="Comic Sans MS"/>
                          <w:b/>
                        </w:rPr>
                        <w:t>Father’s Day</w:t>
                      </w:r>
                      <w:r w:rsidR="00CA6C0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Weekend</w:t>
                      </w:r>
                      <w:r w:rsidRPr="00F66709">
                        <w:rPr>
                          <w:rFonts w:ascii="Comic Sans MS" w:hAnsi="Comic Sans MS"/>
                          <w:b/>
                        </w:rPr>
                        <w:t>! The Toronto West KOA provides a variety of campground activities throughout the camping season geared to families and all-ages participation!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110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6"/>
        <w:gridCol w:w="7959"/>
      </w:tblGrid>
      <w:tr w:rsidR="00E70E93" w14:paraId="4D3247C6" w14:textId="77777777" w:rsidTr="00C70AEE">
        <w:trPr>
          <w:trHeight w:val="1026"/>
        </w:trPr>
        <w:tc>
          <w:tcPr>
            <w:tcW w:w="3146" w:type="dxa"/>
          </w:tcPr>
          <w:p w14:paraId="39FEC1AF" w14:textId="59D14C6E" w:rsidR="00E70E93" w:rsidRPr="0059079A" w:rsidRDefault="00E70E93" w:rsidP="00C70AEE">
            <w:pPr>
              <w:rPr>
                <w:rFonts w:ascii="Comic Sans MS" w:hAnsi="Comic Sans MS"/>
                <w:b/>
                <w:color w:val="0070C0"/>
                <w:sz w:val="30"/>
                <w:szCs w:val="30"/>
              </w:rPr>
            </w:pPr>
            <w:r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Friday </w:t>
            </w:r>
            <w:r w:rsidR="007D143F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Ju</w:t>
            </w:r>
            <w:r w:rsidR="00F16842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ly</w:t>
            </w:r>
            <w:r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.</w:t>
            </w:r>
            <w:r w:rsidR="00002BD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1</w:t>
            </w:r>
            <w:r w:rsidR="00F16842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2</w:t>
            </w:r>
            <w:r w:rsidR="00214F7A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  <w:vertAlign w:val="superscript"/>
              </w:rPr>
              <w:t>th</w:t>
            </w:r>
            <w:r w:rsidR="00214F7A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 </w:t>
            </w:r>
            <w:r w:rsidR="007D143F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 </w:t>
            </w:r>
            <w:r w:rsidRPr="0059079A">
              <w:rPr>
                <w:rFonts w:ascii="Comic Sans MS" w:hAnsi="Comic Sans MS"/>
                <w:b/>
                <w:noProof/>
                <w:color w:val="0070C0"/>
                <w:sz w:val="30"/>
                <w:szCs w:val="30"/>
              </w:rPr>
              <w:drawing>
                <wp:inline distT="0" distB="0" distL="0" distR="0" wp14:anchorId="3B458BB9" wp14:editId="351D1FE4">
                  <wp:extent cx="771525" cy="771525"/>
                  <wp:effectExtent l="0" t="0" r="9525" b="9525"/>
                  <wp:docPr id="40" name="Picture 40" descr="D:\Users\Alex Saulnier\AppData\Local\Microsoft\Windows\Temporary Internet Files\Content.MSO\4E4CE0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lex Saulnier\AppData\Local\Microsoft\Windows\Temporary Internet Files\Content.MSO\4E4CE0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14:paraId="7D591AC1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>Campfire!                                                         Dusk</w:t>
            </w:r>
          </w:p>
          <w:p w14:paraId="5E64698E" w14:textId="1AC63EFA" w:rsidR="00E70E93" w:rsidRPr="00194915" w:rsidRDefault="00E70E93" w:rsidP="00C70AEE">
            <w:pPr>
              <w:rPr>
                <w:rFonts w:ascii="Comic Sans MS" w:hAnsi="Comic Sans MS"/>
                <w:sz w:val="8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Come warm up and join us for some delicious s’mores ($) around the campfire! We will be at the campfire pit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– see you there!</w:t>
            </w:r>
            <w:r w:rsidR="00AD10CC">
              <w:rPr>
                <w:rFonts w:ascii="Comic Sans MS" w:hAnsi="Comic Sans MS"/>
                <w:sz w:val="20"/>
                <w:szCs w:val="20"/>
              </w:rPr>
              <w:t>!</w:t>
            </w:r>
            <w:r w:rsidRPr="00D50AA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E70E93" w14:paraId="06D33F06" w14:textId="77777777" w:rsidTr="00C70AEE">
        <w:trPr>
          <w:trHeight w:val="5902"/>
        </w:trPr>
        <w:tc>
          <w:tcPr>
            <w:tcW w:w="3146" w:type="dxa"/>
          </w:tcPr>
          <w:p w14:paraId="1CF852F2" w14:textId="7ED7CD32" w:rsidR="00E70E93" w:rsidRPr="00F16842" w:rsidRDefault="00E70E93" w:rsidP="00C70AEE">
            <w:pPr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  <w:vertAlign w:val="superscript"/>
              </w:rPr>
            </w:pPr>
            <w:r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Saturday </w:t>
            </w:r>
            <w:r w:rsidR="007D143F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Ju</w:t>
            </w:r>
            <w:r w:rsidR="00F16842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ly</w:t>
            </w:r>
            <w:r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.</w:t>
            </w:r>
            <w:r w:rsidR="00002BD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1</w:t>
            </w:r>
            <w:r w:rsidR="00F16842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3</w:t>
            </w:r>
            <w:r w:rsidR="00002BD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  <w:vertAlign w:val="superscript"/>
              </w:rPr>
              <w:t>th</w:t>
            </w:r>
            <w:r w:rsidR="00002BD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 </w:t>
            </w:r>
          </w:p>
          <w:p w14:paraId="7D92C37C" w14:textId="43D7DB30" w:rsidR="00E70E93" w:rsidRPr="00D35189" w:rsidRDefault="003369D5" w:rsidP="00C70AEE">
            <w:pPr>
              <w:rPr>
                <w:rFonts w:ascii="Comic Sans MS" w:hAnsi="Comic Sans MS"/>
                <w:b/>
                <w:color w:val="97C83C" w:themeColor="accent2"/>
                <w:sz w:val="30"/>
                <w:szCs w:val="30"/>
              </w:rPr>
            </w:pPr>
            <w:r w:rsidRPr="00D35189">
              <w:rPr>
                <w:rFonts w:ascii="Comic Sans MS" w:hAnsi="Comic Sans MS"/>
                <w:noProof/>
                <w:color w:val="97C83C" w:themeColor="accent2"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ACF2281" wp14:editId="7B90D20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250190</wp:posOffset>
                      </wp:positionV>
                      <wp:extent cx="1238250" cy="1228725"/>
                      <wp:effectExtent l="76200" t="76200" r="76200" b="6667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15656">
                                <a:off x="0" y="0"/>
                                <a:ext cx="1238250" cy="122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D819C" w14:textId="7EBD7687" w:rsidR="004A0114" w:rsidRDefault="00FD6A5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91BCB" wp14:editId="06E62236">
                                        <wp:extent cx="1046480" cy="817479"/>
                                        <wp:effectExtent l="0" t="0" r="1270" b="190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6480" cy="817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F2281" id="_x0000_s1028" type="#_x0000_t202" style="position:absolute;margin-left:3.6pt;margin-top:19.7pt;width:97.5pt;height:96.75pt;rotation:-310579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" strokecolor="white [3212]">
                      <v:textbox>
                        <w:txbxContent>
                          <w:p w14:paraId="219D819C" w14:textId="7EBD7687" w:rsidR="004A0114" w:rsidRDefault="00FD6A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91BCB" wp14:editId="06E62236">
                                  <wp:extent cx="1046480" cy="817479"/>
                                  <wp:effectExtent l="0" t="0" r="127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817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626762" w14:textId="13B5ACBC" w:rsidR="00E70E93" w:rsidRPr="00D35189" w:rsidRDefault="00E70E93" w:rsidP="00C70AEE">
            <w:pPr>
              <w:rPr>
                <w:rFonts w:ascii="Comic Sans MS" w:hAnsi="Comic Sans MS"/>
                <w:color w:val="97C83C" w:themeColor="accent2"/>
                <w:sz w:val="30"/>
                <w:szCs w:val="30"/>
              </w:rPr>
            </w:pPr>
          </w:p>
          <w:p w14:paraId="62EBA7F9" w14:textId="67DD347C" w:rsidR="00E70E93" w:rsidRPr="00D35189" w:rsidRDefault="00963906" w:rsidP="00C70AEE">
            <w:pPr>
              <w:rPr>
                <w:rFonts w:ascii="Comic Sans MS" w:hAnsi="Comic Sans MS"/>
                <w:color w:val="97C83C" w:themeColor="accent2"/>
                <w:sz w:val="30"/>
                <w:szCs w:val="30"/>
              </w:rPr>
            </w:pPr>
            <w:r w:rsidRPr="00D35189">
              <w:rPr>
                <w:rFonts w:ascii="Comic Sans MS" w:hAnsi="Comic Sans MS"/>
                <w:b/>
                <w:noProof/>
                <w:color w:val="97C83C" w:themeColor="accent2"/>
                <w:sz w:val="30"/>
                <w:szCs w:val="30"/>
                <w:lang w:eastAsia="en-CA"/>
              </w:rPr>
              <w:drawing>
                <wp:anchor distT="0" distB="0" distL="114300" distR="114300" simplePos="0" relativeHeight="251677696" behindDoc="0" locked="0" layoutInCell="1" allowOverlap="1" wp14:anchorId="7FA99ADE" wp14:editId="6729996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1914525</wp:posOffset>
                  </wp:positionV>
                  <wp:extent cx="1149350" cy="812800"/>
                  <wp:effectExtent l="0" t="0" r="0" b="6350"/>
                  <wp:wrapNone/>
                  <wp:docPr id="31" name="Picture 4" descr="Image result for movi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ovi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69D5" w:rsidRPr="00D35189">
              <w:rPr>
                <w:rFonts w:ascii="Comic Sans MS" w:hAnsi="Comic Sans MS"/>
                <w:b/>
                <w:noProof/>
                <w:color w:val="97C83C" w:themeColor="accent2"/>
                <w:sz w:val="30"/>
                <w:szCs w:val="30"/>
                <w:lang w:eastAsia="en-CA"/>
              </w:rPr>
              <w:drawing>
                <wp:anchor distT="0" distB="0" distL="114300" distR="114300" simplePos="0" relativeHeight="251676672" behindDoc="0" locked="0" layoutInCell="1" allowOverlap="1" wp14:anchorId="135BB91B" wp14:editId="3FB7A533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744220</wp:posOffset>
                  </wp:positionV>
                  <wp:extent cx="911139" cy="1057275"/>
                  <wp:effectExtent l="0" t="0" r="3810" b="0"/>
                  <wp:wrapNone/>
                  <wp:docPr id="11" name="Picture 11" descr="http://sweetclipart.com/multisite/sweetclipart/files/ice_cream_sund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weetclipart.com/multisite/sweetclipart/files/ice_cream_sund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3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59" w:type="dxa"/>
          </w:tcPr>
          <w:p w14:paraId="0597E675" w14:textId="31B7039C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Craft!  </w:t>
            </w:r>
            <w:r w:rsidR="00BC51FE"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             10:00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– 11:00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am</w:t>
            </w:r>
          </w:p>
          <w:p w14:paraId="1734DA83" w14:textId="4C73A927" w:rsidR="00E70E93" w:rsidRDefault="00F16842" w:rsidP="00C70AE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Come to the rec room and create a Magical Craft</w:t>
            </w:r>
            <w:r w:rsidR="003E2C01">
              <w:rPr>
                <w:rFonts w:ascii="Comic Sans MS" w:hAnsi="Comic Sans MS"/>
                <w:sz w:val="20"/>
                <w:szCs w:val="20"/>
              </w:rPr>
              <w:t>! Meet</w:t>
            </w:r>
            <w:r w:rsidR="00E70E93" w:rsidRPr="00D50AA1">
              <w:rPr>
                <w:rFonts w:ascii="Comic Sans MS" w:hAnsi="Comic Sans MS"/>
                <w:sz w:val="20"/>
                <w:szCs w:val="20"/>
              </w:rPr>
              <w:t xml:space="preserve"> us in the Rec Room </w:t>
            </w:r>
            <w:r w:rsidR="00376C33">
              <w:rPr>
                <w:rFonts w:ascii="Comic Sans MS" w:hAnsi="Comic Sans MS"/>
                <w:sz w:val="20"/>
                <w:szCs w:val="20"/>
              </w:rPr>
              <w:t xml:space="preserve">for </w:t>
            </w:r>
            <w:r w:rsidR="003E2C01">
              <w:rPr>
                <w:rFonts w:ascii="Comic Sans MS" w:hAnsi="Comic Sans MS"/>
                <w:sz w:val="20"/>
                <w:szCs w:val="20"/>
              </w:rPr>
              <w:t>the fun to begin</w:t>
            </w:r>
          </w:p>
          <w:p w14:paraId="14B215F1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F00800B" w14:textId="6F784F45" w:rsidR="00E70E93" w:rsidRPr="00D50AA1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Ice Cream Social!</w:t>
            </w:r>
            <w:r w:rsidR="00254D9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51F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              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                          </w:t>
            </w:r>
            <w:r w:rsidR="00B2540B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1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:00 – </w:t>
            </w:r>
            <w:r w:rsidR="00B2540B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2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:00 pm</w:t>
            </w:r>
          </w:p>
          <w:p w14:paraId="213CD008" w14:textId="452060A7" w:rsidR="00E70E93" w:rsidRDefault="00E70E93" w:rsidP="00C70AEE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D50AA1">
              <w:rPr>
                <w:rFonts w:ascii="Comic Sans MS" w:hAnsi="Comic Sans MS"/>
                <w:color w:val="000000"/>
                <w:sz w:val="20"/>
                <w:szCs w:val="20"/>
              </w:rPr>
              <w:t xml:space="preserve">We would love to see you at our Ice Cream Social! $2– with a portion of proceeds going to support </w:t>
            </w:r>
            <w:r w:rsidR="005A38E2">
              <w:rPr>
                <w:rFonts w:ascii="Comic Sans MS" w:hAnsi="Comic Sans MS"/>
                <w:color w:val="000000"/>
                <w:sz w:val="20"/>
                <w:szCs w:val="20"/>
              </w:rPr>
              <w:t>United Way</w:t>
            </w:r>
            <w:r w:rsidRPr="00D50AA1">
              <w:rPr>
                <w:rFonts w:ascii="Comic Sans MS" w:hAnsi="Comic Sans MS"/>
                <w:color w:val="000000"/>
                <w:sz w:val="20"/>
                <w:szCs w:val="20"/>
              </w:rPr>
              <w:t xml:space="preserve">! </w:t>
            </w:r>
            <w:r w:rsidR="00B2540B">
              <w:rPr>
                <w:rFonts w:ascii="Comic Sans MS" w:hAnsi="Comic Sans MS"/>
                <w:color w:val="000000"/>
                <w:sz w:val="20"/>
                <w:szCs w:val="20"/>
              </w:rPr>
              <w:t xml:space="preserve"> </w:t>
            </w:r>
          </w:p>
          <w:p w14:paraId="118C874B" w14:textId="572F0CBB" w:rsidR="00B2540B" w:rsidRDefault="00B2540B" w:rsidP="00C70AEE">
            <w:pPr>
              <w:pStyle w:val="NormalWeb"/>
              <w:rPr>
                <w:sz w:val="20"/>
                <w:szCs w:val="20"/>
              </w:rPr>
            </w:pPr>
          </w:p>
          <w:p w14:paraId="3179239B" w14:textId="3A6A9A6A" w:rsidR="00B2540B" w:rsidRPr="00D50AA1" w:rsidRDefault="00B2540B" w:rsidP="00B2540B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Activities!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          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2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:00 –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>:00 pm</w:t>
            </w:r>
          </w:p>
          <w:p w14:paraId="04C0C201" w14:textId="77777777" w:rsidR="00AD089F" w:rsidRDefault="00B2540B" w:rsidP="00B25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Come to the front of the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and participate in </w:t>
            </w:r>
            <w:r w:rsidR="006D7ECE">
              <w:rPr>
                <w:rFonts w:ascii="Comic Sans MS" w:hAnsi="Comic Sans MS"/>
                <w:sz w:val="20"/>
                <w:szCs w:val="20"/>
              </w:rPr>
              <w:t xml:space="preserve">our </w:t>
            </w:r>
            <w:r w:rsidR="00FD6A51">
              <w:rPr>
                <w:rFonts w:ascii="Comic Sans MS" w:hAnsi="Comic Sans MS"/>
                <w:sz w:val="20"/>
                <w:szCs w:val="20"/>
              </w:rPr>
              <w:t>magic show featuring Tyler Fergus</w:t>
            </w:r>
            <w:r>
              <w:rPr>
                <w:rFonts w:ascii="Comic Sans MS" w:hAnsi="Comic Sans MS"/>
                <w:sz w:val="20"/>
                <w:szCs w:val="20"/>
              </w:rPr>
              <w:t>! Bring your friends and family</w:t>
            </w:r>
            <w:r w:rsidR="006D7ECE">
              <w:rPr>
                <w:rFonts w:ascii="Comic Sans MS" w:hAnsi="Comic Sans MS"/>
                <w:sz w:val="20"/>
                <w:szCs w:val="20"/>
              </w:rPr>
              <w:t>!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Any age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welcome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! </w:t>
            </w:r>
          </w:p>
          <w:p w14:paraId="43085386" w14:textId="1CBC7427" w:rsidR="00B2540B" w:rsidRPr="00AD089F" w:rsidRDefault="00AD089F" w:rsidP="00B2540B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bookmarkStart w:id="1" w:name="_GoBack"/>
            <w:r w:rsidRPr="00AD089F">
              <w:rPr>
                <w:rFonts w:ascii="Comic Sans MS" w:hAnsi="Comic Sans MS"/>
                <w:b/>
                <w:bCs/>
                <w:sz w:val="20"/>
                <w:szCs w:val="20"/>
              </w:rPr>
              <w:t>Jumping Castle 3:00pm – 6:00pm</w:t>
            </w:r>
          </w:p>
          <w:bookmarkEnd w:id="1"/>
          <w:p w14:paraId="350598ED" w14:textId="77777777" w:rsidR="00E70E93" w:rsidRPr="00D50AA1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sz w:val="20"/>
                <w:szCs w:val="20"/>
              </w:rPr>
              <w:t> </w:t>
            </w:r>
          </w:p>
          <w:p w14:paraId="3EF788FD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94F37D0" w14:textId="704FE32C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Movie Under the Stars!            </w:t>
            </w:r>
            <w:r w:rsidR="00BC51FE">
              <w:rPr>
                <w:rFonts w:ascii="Comic Sans MS" w:hAnsi="Comic Sans MS"/>
                <w:b/>
                <w:sz w:val="20"/>
                <w:szCs w:val="20"/>
              </w:rPr>
              <w:t xml:space="preserve"> 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Dusk</w:t>
            </w:r>
          </w:p>
          <w:p w14:paraId="2F1D019A" w14:textId="1596ED99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Meet us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to watch a movie under the stars. Don’t forget to bring snacks!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has all your popcorn, candy and drink needs.</w:t>
            </w:r>
            <w:r w:rsidR="00A06C1A">
              <w:rPr>
                <w:rFonts w:ascii="Comic Sans MS" w:hAnsi="Comic Sans MS"/>
                <w:sz w:val="20"/>
                <w:szCs w:val="20"/>
              </w:rPr>
              <w:t xml:space="preserve"> If the weather is bad, the movie will take place in the Rec Room at 7:00pm!!</w:t>
            </w:r>
          </w:p>
        </w:tc>
      </w:tr>
      <w:tr w:rsidR="00E70E93" w14:paraId="2A3C49F8" w14:textId="77777777" w:rsidTr="00C70AEE">
        <w:trPr>
          <w:trHeight w:val="1592"/>
        </w:trPr>
        <w:tc>
          <w:tcPr>
            <w:tcW w:w="3146" w:type="dxa"/>
          </w:tcPr>
          <w:p w14:paraId="712586FE" w14:textId="00B6821E" w:rsidR="00E70E93" w:rsidRPr="0059079A" w:rsidRDefault="00CA6C04" w:rsidP="00C70AEE">
            <w:pPr>
              <w:rPr>
                <w:rFonts w:ascii="Comic Sans MS" w:hAnsi="Comic Sans MS"/>
                <w:b/>
                <w:color w:val="0070C0"/>
                <w:sz w:val="30"/>
                <w:szCs w:val="30"/>
              </w:rPr>
            </w:pPr>
            <w:r w:rsidRPr="00F16842">
              <w:rPr>
                <w:noProof/>
                <w:color w:val="564180" w:themeColor="accent5" w:themeShade="BF"/>
                <w:lang w:eastAsia="en-CA"/>
              </w:rPr>
              <w:drawing>
                <wp:anchor distT="0" distB="0" distL="114300" distR="114300" simplePos="0" relativeHeight="251675648" behindDoc="0" locked="0" layoutInCell="1" allowOverlap="1" wp14:anchorId="30489985" wp14:editId="46411DC2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273050</wp:posOffset>
                  </wp:positionV>
                  <wp:extent cx="542925" cy="583960"/>
                  <wp:effectExtent l="0" t="0" r="0" b="6985"/>
                  <wp:wrapNone/>
                  <wp:docPr id="12" name="Picture 12" descr="https://img.clipartfest.com/93e0e21024a805a411088e237c6a458c_pancake-and-sausage-clipart-pancakes-clipart-free_276-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.clipartfest.com/93e0e21024a805a411088e237c6a458c_pancake-and-sausage-clipart-pancakes-clipart-free_276-2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0E9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Sunday </w:t>
            </w:r>
            <w:r w:rsidR="007D143F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Ju</w:t>
            </w:r>
            <w:r w:rsidR="00F16842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ly</w:t>
            </w:r>
            <w:r w:rsidR="00E70E9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.</w:t>
            </w:r>
            <w:r w:rsidR="00002BD3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1</w:t>
            </w:r>
            <w:r w:rsidR="00F16842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>4</w:t>
            </w:r>
            <w:r w:rsidR="00214F7A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  <w:vertAlign w:val="superscript"/>
              </w:rPr>
              <w:t>th</w:t>
            </w:r>
            <w:r w:rsidR="00214F7A" w:rsidRPr="00F16842">
              <w:rPr>
                <w:rFonts w:ascii="Comic Sans MS" w:hAnsi="Comic Sans MS"/>
                <w:b/>
                <w:color w:val="564180" w:themeColor="accent5" w:themeShade="BF"/>
                <w:sz w:val="30"/>
                <w:szCs w:val="30"/>
              </w:rPr>
              <w:t xml:space="preserve"> </w:t>
            </w:r>
          </w:p>
        </w:tc>
        <w:tc>
          <w:tcPr>
            <w:tcW w:w="7959" w:type="dxa"/>
          </w:tcPr>
          <w:p w14:paraId="149889B2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Pancake Breakfast!                                   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8:30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– 10: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am</w:t>
            </w:r>
          </w:p>
          <w:p w14:paraId="3AE726DD" w14:textId="064CE4F2" w:rsidR="00E70E93" w:rsidRDefault="00E70E93" w:rsidP="00C70AEE">
            <w:pPr>
              <w:rPr>
                <w:rFonts w:ascii="Comic Sans MS" w:hAnsi="Comic Sans MS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Start your Sunday off with some pancakes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! $3 for kids and $5 for adults: includes pancakes and coffee or juice.  All proceeds are donated to </w:t>
            </w:r>
            <w:r w:rsidR="005A38E2">
              <w:rPr>
                <w:rFonts w:ascii="Comic Sans MS" w:hAnsi="Comic Sans MS"/>
                <w:sz w:val="20"/>
                <w:szCs w:val="20"/>
              </w:rPr>
              <w:t>United Way</w:t>
            </w:r>
            <w:r w:rsidR="00282E00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14:paraId="50CAC4C6" w14:textId="084B3795" w:rsidR="00E70E93" w:rsidRDefault="00E70E93" w:rsidP="00C70AEE">
            <w:pPr>
              <w:rPr>
                <w:rFonts w:ascii="Comic Sans MS" w:hAnsi="Comic Sans MS"/>
              </w:rPr>
            </w:pPr>
          </w:p>
          <w:p w14:paraId="0DEBCDA1" w14:textId="48A01509" w:rsidR="00E70E93" w:rsidRPr="00EF3241" w:rsidRDefault="00963906" w:rsidP="00C70AEE">
            <w:pPr>
              <w:rPr>
                <w:rFonts w:ascii="Comic Sans MS" w:hAnsi="Comic Sans MS"/>
              </w:rPr>
            </w:pPr>
            <w:r w:rsidRPr="004A0114">
              <w:rPr>
                <w:noProof/>
                <w:color w:val="FF0000"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7A2B1586" wp14:editId="05A67A2E">
                      <wp:simplePos x="0" y="0"/>
                      <wp:positionH relativeFrom="column">
                        <wp:posOffset>-2169160</wp:posOffset>
                      </wp:positionH>
                      <wp:positionV relativeFrom="paragraph">
                        <wp:posOffset>222250</wp:posOffset>
                      </wp:positionV>
                      <wp:extent cx="7610475" cy="800100"/>
                      <wp:effectExtent l="0" t="0" r="9525" b="0"/>
                      <wp:wrapNone/>
                      <wp:docPr id="3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04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8336D" w14:textId="77777777" w:rsidR="00E70E93" w:rsidRPr="00C37958" w:rsidRDefault="00E70E93" w:rsidP="00C057C4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16842">
                                    <w:rPr>
                                      <w:rFonts w:ascii="Comic Sans MS" w:hAnsi="Comic Sans MS"/>
                                      <w:b/>
                                      <w:color w:val="564180" w:themeColor="accent5" w:themeShade="BF"/>
                                      <w:sz w:val="28"/>
                                      <w:szCs w:val="28"/>
                                    </w:rPr>
                                    <w:t xml:space="preserve">Anytime – All the time Activities: </w:t>
                                  </w:r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Try out your skills on our Scavenger Hunt and win a prize! Be sure to pick up your activity package at the </w:t>
                                  </w:r>
                                  <w:proofErr w:type="spellStart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Kampstore</w:t>
                                  </w:r>
                                  <w:proofErr w:type="spellEnd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filled with </w:t>
                                  </w:r>
                                  <w:proofErr w:type="spellStart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colouring</w:t>
                                  </w:r>
                                  <w:proofErr w:type="spellEnd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pages and activity sheets. Check out our lending library for great activities like Giant Jenga, movies and books. You can even rent bikes and try our mining station!</w:t>
                                  </w:r>
                                  <w:r w:rsidRPr="00C3795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669E15F" w14:textId="77777777" w:rsidR="00E70E93" w:rsidRPr="00F66709" w:rsidRDefault="00E70E93" w:rsidP="00E70E9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1586" id="Text Box 36" o:spid="_x0000_s1029" type="#_x0000_t202" style="position:absolute;margin-left:-170.8pt;margin-top:17.5pt;width:599.25pt;height:6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cNhgIAABg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" stroked="f">
                      <v:textbox>
                        <w:txbxContent>
                          <w:p w14:paraId="77C8336D" w14:textId="77777777" w:rsidR="00E70E93" w:rsidRPr="00C37958" w:rsidRDefault="00E70E93" w:rsidP="00C057C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16842">
                              <w:rPr>
                                <w:rFonts w:ascii="Comic Sans MS" w:hAnsi="Comic Sans MS"/>
                                <w:b/>
                                <w:color w:val="564180" w:themeColor="accent5" w:themeShade="BF"/>
                                <w:sz w:val="28"/>
                                <w:szCs w:val="28"/>
                              </w:rPr>
                              <w:t xml:space="preserve">Anytime – All the time Activities: </w:t>
                            </w:r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Try out your skills on our Scavenger Hunt and win a prize! Be sure to pick up your activity package at the </w:t>
                            </w:r>
                            <w:proofErr w:type="spellStart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Kampstore</w:t>
                            </w:r>
                            <w:proofErr w:type="spellEnd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filled with </w:t>
                            </w:r>
                            <w:proofErr w:type="spellStart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colouring</w:t>
                            </w:r>
                            <w:proofErr w:type="spellEnd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pages and activity sheets. Check out our lending library for great activities like Giant Jenga, movies and books. You can even rent bikes and try our mining station!</w:t>
                            </w:r>
                            <w:r w:rsidRPr="00C379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69E15F" w14:textId="77777777" w:rsidR="00E70E93" w:rsidRPr="00F66709" w:rsidRDefault="00E70E93" w:rsidP="00E70E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E93" w:rsidRPr="00B77E09">
              <w:rPr>
                <w:rFonts w:ascii="Comic Sans MS" w:hAnsi="Comic Sans MS"/>
                <w:noProof/>
                <w:lang w:eastAsia="en-CA"/>
              </w:rPr>
              <w:drawing>
                <wp:anchor distT="0" distB="0" distL="114300" distR="114300" simplePos="0" relativeHeight="251674624" behindDoc="0" locked="0" layoutInCell="1" allowOverlap="1" wp14:anchorId="41B690EC" wp14:editId="48A184C5">
                  <wp:simplePos x="0" y="0"/>
                  <wp:positionH relativeFrom="column">
                    <wp:posOffset>6461760</wp:posOffset>
                  </wp:positionH>
                  <wp:positionV relativeFrom="paragraph">
                    <wp:posOffset>-1270</wp:posOffset>
                  </wp:positionV>
                  <wp:extent cx="952500" cy="514350"/>
                  <wp:effectExtent l="0" t="0" r="0" b="0"/>
                  <wp:wrapNone/>
                  <wp:docPr id="35" name="Picture 35" descr="Image result for triangle flag b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iangle flag bor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4255" r="65334" b="84255"/>
                          <a:stretch/>
                        </pic:blipFill>
                        <pic:spPr bwMode="auto"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1C17B784" w14:textId="7743E18C" w:rsidR="00E70E93" w:rsidRDefault="00E70E93" w:rsidP="0078500B">
      <w:pPr>
        <w:tabs>
          <w:tab w:val="left" w:pos="9060"/>
        </w:tabs>
      </w:pPr>
    </w:p>
    <w:p w14:paraId="0230AE07" w14:textId="066D4512" w:rsidR="00B71328" w:rsidRDefault="00FF5E7C" w:rsidP="0078500B">
      <w:pPr>
        <w:tabs>
          <w:tab w:val="left" w:pos="906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68DD3F0" wp14:editId="0E7B9AB2">
            <wp:simplePos x="0" y="0"/>
            <wp:positionH relativeFrom="margin">
              <wp:posOffset>-285750</wp:posOffset>
            </wp:positionH>
            <wp:positionV relativeFrom="paragraph">
              <wp:posOffset>-304800</wp:posOffset>
            </wp:positionV>
            <wp:extent cx="7486650" cy="975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A HWY Poster 24x36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710F8" w14:textId="3612A9E6" w:rsidR="00B71328" w:rsidRDefault="00B71328" w:rsidP="0078500B">
      <w:pPr>
        <w:tabs>
          <w:tab w:val="left" w:pos="9060"/>
        </w:tabs>
      </w:pPr>
    </w:p>
    <w:p w14:paraId="41DF5584" w14:textId="1DE572AE" w:rsidR="00B71328" w:rsidRPr="00DE4BB3" w:rsidRDefault="00B71328" w:rsidP="0078500B">
      <w:pPr>
        <w:tabs>
          <w:tab w:val="left" w:pos="9060"/>
        </w:tabs>
      </w:pPr>
    </w:p>
    <w:sectPr w:rsidR="00B71328" w:rsidRPr="00DE4BB3" w:rsidSect="00B71328">
      <w:pgSz w:w="12240" w:h="15840" w:code="1"/>
      <w:pgMar w:top="720" w:right="720" w:bottom="35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5E365" w14:textId="77777777" w:rsidR="004C3F87" w:rsidRDefault="004C3F87" w:rsidP="005F5D5F">
      <w:pPr>
        <w:spacing w:after="0" w:line="240" w:lineRule="auto"/>
      </w:pPr>
      <w:r>
        <w:separator/>
      </w:r>
    </w:p>
  </w:endnote>
  <w:endnote w:type="continuationSeparator" w:id="0">
    <w:p w14:paraId="47176B14" w14:textId="77777777" w:rsidR="004C3F87" w:rsidRDefault="004C3F8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4ADD7" w14:textId="77777777" w:rsidR="004C3F87" w:rsidRDefault="004C3F87" w:rsidP="005F5D5F">
      <w:pPr>
        <w:spacing w:after="0" w:line="240" w:lineRule="auto"/>
      </w:pPr>
      <w:r>
        <w:separator/>
      </w:r>
    </w:p>
  </w:footnote>
  <w:footnote w:type="continuationSeparator" w:id="0">
    <w:p w14:paraId="34D94107" w14:textId="77777777" w:rsidR="004C3F87" w:rsidRDefault="004C3F87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91849"/>
    <w:multiLevelType w:val="multilevel"/>
    <w:tmpl w:val="9A78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6A2882"/>
    <w:multiLevelType w:val="multilevel"/>
    <w:tmpl w:val="6CF4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33090"/>
    <w:multiLevelType w:val="multilevel"/>
    <w:tmpl w:val="5F16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39232F"/>
    <w:multiLevelType w:val="multilevel"/>
    <w:tmpl w:val="F9E2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DB"/>
    <w:rsid w:val="00002BD3"/>
    <w:rsid w:val="000168C0"/>
    <w:rsid w:val="000427C6"/>
    <w:rsid w:val="000740D3"/>
    <w:rsid w:val="00076F31"/>
    <w:rsid w:val="00081D31"/>
    <w:rsid w:val="000A1485"/>
    <w:rsid w:val="000A4A6B"/>
    <w:rsid w:val="000B0FB1"/>
    <w:rsid w:val="001016A0"/>
    <w:rsid w:val="0011084D"/>
    <w:rsid w:val="001241BF"/>
    <w:rsid w:val="00133458"/>
    <w:rsid w:val="00157BF3"/>
    <w:rsid w:val="00162AF9"/>
    <w:rsid w:val="00165E48"/>
    <w:rsid w:val="00171CDD"/>
    <w:rsid w:val="00175521"/>
    <w:rsid w:val="00181FB9"/>
    <w:rsid w:val="001C2189"/>
    <w:rsid w:val="001C24AF"/>
    <w:rsid w:val="001E6270"/>
    <w:rsid w:val="00214F7A"/>
    <w:rsid w:val="00237112"/>
    <w:rsid w:val="00251739"/>
    <w:rsid w:val="00254D9E"/>
    <w:rsid w:val="00261A78"/>
    <w:rsid w:val="00263608"/>
    <w:rsid w:val="00270026"/>
    <w:rsid w:val="002727B5"/>
    <w:rsid w:val="00282E00"/>
    <w:rsid w:val="00296734"/>
    <w:rsid w:val="002E41DB"/>
    <w:rsid w:val="002F41A5"/>
    <w:rsid w:val="003369D5"/>
    <w:rsid w:val="003466D3"/>
    <w:rsid w:val="00376C33"/>
    <w:rsid w:val="00395784"/>
    <w:rsid w:val="003A10DB"/>
    <w:rsid w:val="003A7D85"/>
    <w:rsid w:val="003B0768"/>
    <w:rsid w:val="003B44BD"/>
    <w:rsid w:val="003B6A17"/>
    <w:rsid w:val="003C420D"/>
    <w:rsid w:val="003E2C01"/>
    <w:rsid w:val="00411532"/>
    <w:rsid w:val="00413F90"/>
    <w:rsid w:val="004227BC"/>
    <w:rsid w:val="004577C3"/>
    <w:rsid w:val="00477F94"/>
    <w:rsid w:val="0049169C"/>
    <w:rsid w:val="004A0114"/>
    <w:rsid w:val="004B5529"/>
    <w:rsid w:val="004C3F87"/>
    <w:rsid w:val="004E0E95"/>
    <w:rsid w:val="005222EE"/>
    <w:rsid w:val="00541BB3"/>
    <w:rsid w:val="00544732"/>
    <w:rsid w:val="00547F74"/>
    <w:rsid w:val="0056298C"/>
    <w:rsid w:val="0056420B"/>
    <w:rsid w:val="00572D5A"/>
    <w:rsid w:val="00577DEE"/>
    <w:rsid w:val="00577F55"/>
    <w:rsid w:val="0058314B"/>
    <w:rsid w:val="0059079A"/>
    <w:rsid w:val="005920B0"/>
    <w:rsid w:val="005A077A"/>
    <w:rsid w:val="005A38E2"/>
    <w:rsid w:val="005A3A98"/>
    <w:rsid w:val="005C61E4"/>
    <w:rsid w:val="005E737B"/>
    <w:rsid w:val="005F5D5F"/>
    <w:rsid w:val="00641A97"/>
    <w:rsid w:val="006477CE"/>
    <w:rsid w:val="00665EA1"/>
    <w:rsid w:val="006D0B27"/>
    <w:rsid w:val="006D7ECE"/>
    <w:rsid w:val="006E1CF1"/>
    <w:rsid w:val="006E5B0F"/>
    <w:rsid w:val="006F4F59"/>
    <w:rsid w:val="00704E8F"/>
    <w:rsid w:val="00713B73"/>
    <w:rsid w:val="007345CE"/>
    <w:rsid w:val="0075282E"/>
    <w:rsid w:val="0076003D"/>
    <w:rsid w:val="007749C3"/>
    <w:rsid w:val="0078500B"/>
    <w:rsid w:val="0079199F"/>
    <w:rsid w:val="007B5354"/>
    <w:rsid w:val="007D143F"/>
    <w:rsid w:val="00807CDD"/>
    <w:rsid w:val="00807DB7"/>
    <w:rsid w:val="008227E1"/>
    <w:rsid w:val="00837654"/>
    <w:rsid w:val="00840CF1"/>
    <w:rsid w:val="00851A5F"/>
    <w:rsid w:val="00880783"/>
    <w:rsid w:val="00882C97"/>
    <w:rsid w:val="008A0840"/>
    <w:rsid w:val="008B5772"/>
    <w:rsid w:val="008C031F"/>
    <w:rsid w:val="008C1756"/>
    <w:rsid w:val="008D17FF"/>
    <w:rsid w:val="008E661A"/>
    <w:rsid w:val="008F6C52"/>
    <w:rsid w:val="0090352F"/>
    <w:rsid w:val="00907903"/>
    <w:rsid w:val="009141C6"/>
    <w:rsid w:val="00917E14"/>
    <w:rsid w:val="00921CEF"/>
    <w:rsid w:val="00951EE5"/>
    <w:rsid w:val="00963906"/>
    <w:rsid w:val="00997ACE"/>
    <w:rsid w:val="009A7C6A"/>
    <w:rsid w:val="00A03450"/>
    <w:rsid w:val="00A06C1A"/>
    <w:rsid w:val="00A74A13"/>
    <w:rsid w:val="00A95EA5"/>
    <w:rsid w:val="00A97C88"/>
    <w:rsid w:val="00AA4794"/>
    <w:rsid w:val="00AB3068"/>
    <w:rsid w:val="00AB58F4"/>
    <w:rsid w:val="00AD089F"/>
    <w:rsid w:val="00AD10CC"/>
    <w:rsid w:val="00AD76E2"/>
    <w:rsid w:val="00AD7A83"/>
    <w:rsid w:val="00AF32DC"/>
    <w:rsid w:val="00AF6975"/>
    <w:rsid w:val="00B2540B"/>
    <w:rsid w:val="00B46A60"/>
    <w:rsid w:val="00B71328"/>
    <w:rsid w:val="00B83D4A"/>
    <w:rsid w:val="00B918B4"/>
    <w:rsid w:val="00B96019"/>
    <w:rsid w:val="00BB0C74"/>
    <w:rsid w:val="00BB223A"/>
    <w:rsid w:val="00BC51FE"/>
    <w:rsid w:val="00BC6ED1"/>
    <w:rsid w:val="00BD09DA"/>
    <w:rsid w:val="00C0169A"/>
    <w:rsid w:val="00C057C4"/>
    <w:rsid w:val="00C16DF4"/>
    <w:rsid w:val="00C270A0"/>
    <w:rsid w:val="00C57F20"/>
    <w:rsid w:val="00C94E49"/>
    <w:rsid w:val="00CA6C04"/>
    <w:rsid w:val="00CB0B57"/>
    <w:rsid w:val="00CB14DA"/>
    <w:rsid w:val="00D01A76"/>
    <w:rsid w:val="00D0446E"/>
    <w:rsid w:val="00D16845"/>
    <w:rsid w:val="00D2379B"/>
    <w:rsid w:val="00D3091A"/>
    <w:rsid w:val="00D34025"/>
    <w:rsid w:val="00D35189"/>
    <w:rsid w:val="00D56FBE"/>
    <w:rsid w:val="00D751DD"/>
    <w:rsid w:val="00DC1578"/>
    <w:rsid w:val="00DC17AA"/>
    <w:rsid w:val="00DC4683"/>
    <w:rsid w:val="00DD208E"/>
    <w:rsid w:val="00DE4BB3"/>
    <w:rsid w:val="00DF3247"/>
    <w:rsid w:val="00E349EE"/>
    <w:rsid w:val="00E3564F"/>
    <w:rsid w:val="00E514CE"/>
    <w:rsid w:val="00E5619C"/>
    <w:rsid w:val="00E70E93"/>
    <w:rsid w:val="00E907E4"/>
    <w:rsid w:val="00E92E95"/>
    <w:rsid w:val="00EB3D6D"/>
    <w:rsid w:val="00EC1838"/>
    <w:rsid w:val="00EC700E"/>
    <w:rsid w:val="00ED7DC0"/>
    <w:rsid w:val="00EF696E"/>
    <w:rsid w:val="00F16842"/>
    <w:rsid w:val="00F2548A"/>
    <w:rsid w:val="00F62A07"/>
    <w:rsid w:val="00FA21D4"/>
    <w:rsid w:val="00FB2003"/>
    <w:rsid w:val="00FB7299"/>
    <w:rsid w:val="00FD6A51"/>
    <w:rsid w:val="00FF2538"/>
    <w:rsid w:val="00FF32B1"/>
    <w:rsid w:val="00FF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C80178"/>
  <w15:chartTrackingRefBased/>
  <w15:docId w15:val="{03F95979-CD06-4B0A-95B8-0D660887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F697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6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2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28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lex%20Saulnier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10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Saulnier</dc:creator>
  <cp:keywords/>
  <dc:description/>
  <cp:lastModifiedBy>Toronto West KOA</cp:lastModifiedBy>
  <cp:revision>5</cp:revision>
  <cp:lastPrinted>2019-06-05T18:46:00Z</cp:lastPrinted>
  <dcterms:created xsi:type="dcterms:W3CDTF">2019-06-09T20:28:00Z</dcterms:created>
  <dcterms:modified xsi:type="dcterms:W3CDTF">2019-06-17T15:41:00Z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