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C3012" w14:textId="2A471937" w:rsidR="00DE4BB3" w:rsidRDefault="00DE4BB3" w:rsidP="00DE4BB3">
      <w:pPr>
        <w:tabs>
          <w:tab w:val="left" w:pos="9060"/>
        </w:tabs>
      </w:pPr>
    </w:p>
    <w:p w14:paraId="2A4EB52E" w14:textId="0996C9F7" w:rsidR="00713B73" w:rsidRPr="008644DC" w:rsidRDefault="00CA6C04" w:rsidP="00CA6C04">
      <w:pPr>
        <w:ind w:left="1440" w:firstLine="720"/>
        <w:jc w:val="center"/>
        <w:rPr>
          <w:rFonts w:ascii="Curlz MT" w:hAnsi="Curlz MT"/>
          <w:b/>
          <w:noProof/>
          <w:color w:val="FF0000"/>
          <w:sz w:val="96"/>
          <w:szCs w:val="96"/>
          <w:u w:val="single"/>
          <w:lang w:eastAsia="en-CA"/>
        </w:rPr>
      </w:pPr>
      <w:bookmarkStart w:id="0" w:name="_Hlk513454733"/>
      <w:r w:rsidRPr="008644DC">
        <w:rPr>
          <w:rFonts w:ascii="Bodoni MT Black" w:hAnsi="Bodoni MT Black"/>
          <w:b/>
          <w:noProof/>
          <w:color w:val="FF0000"/>
          <w:sz w:val="96"/>
          <w:szCs w:val="96"/>
          <w:u w:val="single"/>
          <w:lang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E18C9D" wp14:editId="2AC00188">
                <wp:simplePos x="0" y="0"/>
                <wp:positionH relativeFrom="page">
                  <wp:posOffset>5975350</wp:posOffset>
                </wp:positionH>
                <wp:positionV relativeFrom="paragraph">
                  <wp:posOffset>10160</wp:posOffset>
                </wp:positionV>
                <wp:extent cx="1569085" cy="1381125"/>
                <wp:effectExtent l="0" t="0" r="1206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0D9CA" w14:textId="17A39DA1" w:rsidR="00CA6C04" w:rsidRDefault="008644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2F8E9" wp14:editId="10B3A9C3">
                                  <wp:extent cx="1353395" cy="1268686"/>
                                  <wp:effectExtent l="0" t="0" r="0" b="8255"/>
                                  <wp:docPr id="13" name="Picture 13" descr="Image result for canada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nada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679" cy="127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8C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0.5pt;margin-top:.8pt;width:123.55pt;height:10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" strokecolor="white [3212]">
                <v:textbox>
                  <w:txbxContent>
                    <w:p w14:paraId="25F0D9CA" w14:textId="17A39DA1" w:rsidR="00CA6C04" w:rsidRDefault="008644DC">
                      <w:r>
                        <w:rPr>
                          <w:noProof/>
                        </w:rPr>
                        <w:drawing>
                          <wp:inline distT="0" distB="0" distL="0" distR="0" wp14:anchorId="7AE2F8E9" wp14:editId="10B3A9C3">
                            <wp:extent cx="1353395" cy="1268686"/>
                            <wp:effectExtent l="0" t="0" r="0" b="8255"/>
                            <wp:docPr id="13" name="Picture 13" descr="Image result for canada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nada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679" cy="1271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70E93" w:rsidRPr="008644DC">
        <w:rPr>
          <w:rFonts w:ascii="Bodoni MT Black" w:hAnsi="Bodoni MT Black"/>
          <w:b/>
          <w:noProof/>
          <w:color w:val="FF0000"/>
          <w:u w:val="single"/>
          <w:lang w:eastAsia="en-CA"/>
        </w:rPr>
        <w:drawing>
          <wp:anchor distT="0" distB="0" distL="114300" distR="114300" simplePos="0" relativeHeight="251673600" behindDoc="0" locked="0" layoutInCell="1" allowOverlap="1" wp14:anchorId="0847CA2F" wp14:editId="642A831A">
            <wp:simplePos x="0" y="0"/>
            <wp:positionH relativeFrom="column">
              <wp:posOffset>-211455</wp:posOffset>
            </wp:positionH>
            <wp:positionV relativeFrom="paragraph">
              <wp:posOffset>12700</wp:posOffset>
            </wp:positionV>
            <wp:extent cx="1550670" cy="1519555"/>
            <wp:effectExtent l="0" t="0" r="0" b="4445"/>
            <wp:wrapNone/>
            <wp:docPr id="10" name="Picture 10" descr="Image result for toronto west 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oronto west ko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746" w:rsidRPr="008644DC">
        <w:rPr>
          <w:rFonts w:ascii="Bodoni MT Black" w:hAnsi="Bodoni MT Black"/>
          <w:b/>
          <w:noProof/>
          <w:color w:val="FF0000"/>
          <w:sz w:val="96"/>
          <w:szCs w:val="96"/>
          <w:u w:val="single"/>
          <w:lang w:eastAsia="en-CA"/>
        </w:rPr>
        <w:t xml:space="preserve">Canada Day Weekend </w:t>
      </w:r>
    </w:p>
    <w:p w14:paraId="0602F1B1" w14:textId="09243942" w:rsidR="00E70E93" w:rsidRPr="00CA6C04" w:rsidRDefault="003C420D" w:rsidP="003C420D">
      <w:pPr>
        <w:rPr>
          <w:rFonts w:ascii="Curlz MT" w:hAnsi="Curlz MT"/>
          <w:b/>
          <w:noProof/>
          <w:color w:val="7030A0"/>
          <w:sz w:val="72"/>
          <w:szCs w:val="72"/>
          <w:lang w:eastAsia="en-CA"/>
        </w:rPr>
      </w:pPr>
      <w:bookmarkStart w:id="1" w:name="_GoBack"/>
      <w:bookmarkEnd w:id="1"/>
      <w:r w:rsidRPr="00072CB4">
        <w:rPr>
          <w:noProof/>
          <w:color w:val="7030A0"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543630" wp14:editId="6414B302">
                <wp:simplePos x="0" y="0"/>
                <wp:positionH relativeFrom="margin">
                  <wp:posOffset>693553</wp:posOffset>
                </wp:positionH>
                <wp:positionV relativeFrom="paragraph">
                  <wp:posOffset>4903</wp:posOffset>
                </wp:positionV>
                <wp:extent cx="5524500" cy="9048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FCE2" w14:textId="212D7E9A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 xml:space="preserve">Welcome to our </w:t>
                            </w:r>
                            <w:r w:rsidR="006320B2">
                              <w:rPr>
                                <w:rFonts w:ascii="Comic Sans MS" w:hAnsi="Comic Sans MS"/>
                                <w:b/>
                              </w:rPr>
                              <w:t>Canada Day</w:t>
                            </w:r>
                            <w:r w:rsidR="00CA6C0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Weekend</w:t>
                            </w:r>
                            <w:r w:rsidRPr="00F66709">
                              <w:rPr>
                                <w:rFonts w:ascii="Comic Sans MS" w:hAnsi="Comic Sans MS"/>
                                <w:b/>
                              </w:rPr>
                              <w:t>! The Toronto West KOA provides a variety of campground activities throughout the camping season geared to families and all-ages participation!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3630" id="_x0000_s1027" type="#_x0000_t202" style="position:absolute;margin-left:54.6pt;margin-top:.4pt;width:435pt;height:7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" stroked="f">
                <v:textbox>
                  <w:txbxContent>
                    <w:p w14:paraId="0A1FFCE2" w14:textId="212D7E9A" w:rsidR="00E70E93" w:rsidRPr="00F66709" w:rsidRDefault="00E70E93" w:rsidP="00E70E9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F66709">
                        <w:rPr>
                          <w:rFonts w:ascii="Comic Sans MS" w:hAnsi="Comic Sans MS"/>
                          <w:b/>
                        </w:rPr>
                        <w:t xml:space="preserve">Welcome to our </w:t>
                      </w:r>
                      <w:r w:rsidR="006320B2">
                        <w:rPr>
                          <w:rFonts w:ascii="Comic Sans MS" w:hAnsi="Comic Sans MS"/>
                          <w:b/>
                        </w:rPr>
                        <w:t>Canada Day</w:t>
                      </w:r>
                      <w:r w:rsidR="00CA6C0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Weekend</w:t>
                      </w:r>
                      <w:r w:rsidRPr="00F66709">
                        <w:rPr>
                          <w:rFonts w:ascii="Comic Sans MS" w:hAnsi="Comic Sans MS"/>
                          <w:b/>
                        </w:rPr>
                        <w:t>! The Toronto West KOA provides a variety of campground activities throughout the camping season geared to families and all-ages participation!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110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6"/>
        <w:gridCol w:w="7959"/>
      </w:tblGrid>
      <w:tr w:rsidR="00E70E93" w14:paraId="4D3247C6" w14:textId="77777777" w:rsidTr="00C70AEE">
        <w:trPr>
          <w:trHeight w:val="1026"/>
        </w:trPr>
        <w:tc>
          <w:tcPr>
            <w:tcW w:w="3146" w:type="dxa"/>
          </w:tcPr>
          <w:p w14:paraId="39FEC1AF" w14:textId="0267CF7C" w:rsidR="00E70E93" w:rsidRPr="001973F3" w:rsidRDefault="00E70E93" w:rsidP="00C70AEE">
            <w:pPr>
              <w:rPr>
                <w:rFonts w:ascii="Comic Sans MS" w:hAnsi="Comic Sans MS"/>
                <w:b/>
                <w:color w:val="71972B" w:themeColor="accent2" w:themeShade="BF"/>
                <w:sz w:val="28"/>
                <w:szCs w:val="28"/>
              </w:rPr>
            </w:pPr>
            <w:r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Friday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June</w:t>
            </w:r>
            <w:r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. </w:t>
            </w:r>
            <w:r w:rsidR="001973F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2</w:t>
            </w:r>
            <w:r w:rsidR="004A570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8</w:t>
            </w:r>
            <w:r w:rsidR="001973F3" w:rsidRPr="00805C4C">
              <w:rPr>
                <w:rFonts w:ascii="Comic Sans MS" w:hAnsi="Comic Sans MS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1973F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Pr="001973F3">
              <w:rPr>
                <w:rFonts w:ascii="Comic Sans MS" w:hAnsi="Comic Sans MS"/>
                <w:b/>
                <w:noProof/>
                <w:color w:val="71972B" w:themeColor="accent2" w:themeShade="BF"/>
                <w:sz w:val="28"/>
                <w:szCs w:val="28"/>
              </w:rPr>
              <w:drawing>
                <wp:inline distT="0" distB="0" distL="0" distR="0" wp14:anchorId="3B458BB9" wp14:editId="760E0827">
                  <wp:extent cx="828675" cy="828675"/>
                  <wp:effectExtent l="0" t="0" r="9525" b="9525"/>
                  <wp:docPr id="40" name="Picture 40" descr="D:\Users\Alex Saulnier\AppData\Local\Microsoft\Windows\Temporary Internet Files\Content.MSO\4E4CE0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lex Saulnier\AppData\Local\Microsoft\Windows\Temporary Internet Files\Content.MSO\4E4CE0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14:paraId="7D591AC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>Campfire!                                                         Dusk</w:t>
            </w:r>
          </w:p>
          <w:p w14:paraId="5E64698E" w14:textId="1AC63EFA" w:rsidR="00E70E93" w:rsidRPr="00194915" w:rsidRDefault="00E70E93" w:rsidP="00C70AEE">
            <w:pPr>
              <w:rPr>
                <w:rFonts w:ascii="Comic Sans MS" w:hAnsi="Comic Sans MS"/>
                <w:sz w:val="8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Come warm up and join us for some delicious s’mores ($) around the campfire! We will be at the campfire pit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– see you there!</w:t>
            </w:r>
            <w:r w:rsidR="00AD10CC">
              <w:rPr>
                <w:rFonts w:ascii="Comic Sans MS" w:hAnsi="Comic Sans MS"/>
                <w:sz w:val="20"/>
                <w:szCs w:val="20"/>
              </w:rPr>
              <w:t>!</w:t>
            </w:r>
            <w:r w:rsidRPr="00D50AA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E70E93" w14:paraId="06D33F06" w14:textId="77777777" w:rsidTr="00C70AEE">
        <w:trPr>
          <w:trHeight w:val="5902"/>
        </w:trPr>
        <w:tc>
          <w:tcPr>
            <w:tcW w:w="3146" w:type="dxa"/>
          </w:tcPr>
          <w:p w14:paraId="1CF852F2" w14:textId="042F86F9" w:rsidR="00E70E93" w:rsidRPr="00805C4C" w:rsidRDefault="00BC51FE" w:rsidP="00C70AEE">
            <w:pPr>
              <w:rPr>
                <w:rFonts w:ascii="Comic Sans MS" w:hAnsi="Comic Sans MS"/>
                <w:b/>
                <w:color w:val="FF0000"/>
                <w:sz w:val="28"/>
                <w:szCs w:val="28"/>
                <w:vertAlign w:val="superscript"/>
              </w:rPr>
            </w:pPr>
            <w:r w:rsidRPr="00805C4C"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6672" behindDoc="0" locked="0" layoutInCell="1" allowOverlap="1" wp14:anchorId="135BB91B" wp14:editId="12ADAFD1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1606550</wp:posOffset>
                  </wp:positionV>
                  <wp:extent cx="911139" cy="1057275"/>
                  <wp:effectExtent l="0" t="0" r="3810" b="0"/>
                  <wp:wrapNone/>
                  <wp:docPr id="11" name="Picture 11" descr="http://sweetclipart.com/multisite/sweetclipart/files/ice_cream_sund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weetclipart.com/multisite/sweetclipart/files/ice_cream_sund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0E9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Saturday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June</w:t>
            </w:r>
            <w:r w:rsidR="00E70E9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. </w:t>
            </w:r>
            <w:r w:rsidR="004A570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29</w:t>
            </w:r>
            <w:r w:rsidR="001973F3" w:rsidRPr="00805C4C">
              <w:rPr>
                <w:rFonts w:ascii="Comic Sans MS" w:hAnsi="Comic Sans MS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1973F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  <w:p w14:paraId="7D92C37C" w14:textId="7723B471" w:rsidR="00E70E93" w:rsidRDefault="00332FB1" w:rsidP="00C70AEE">
            <w:pPr>
              <w:rPr>
                <w:rFonts w:ascii="Comic Sans MS" w:hAnsi="Comic Sans MS"/>
                <w:b/>
                <w:color w:val="FF0000"/>
                <w:sz w:val="30"/>
                <w:szCs w:val="30"/>
              </w:rPr>
            </w:pPr>
            <w:r w:rsidRPr="005E737B">
              <w:rPr>
                <w:rFonts w:ascii="Comic Sans MS" w:hAnsi="Comic Sans MS"/>
                <w:noProof/>
                <w:color w:val="71972B" w:themeColor="accent2" w:themeShade="BF"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ACF2281" wp14:editId="4FF456B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150495</wp:posOffset>
                      </wp:positionV>
                      <wp:extent cx="1238250" cy="1083945"/>
                      <wp:effectExtent l="0" t="0" r="19050" b="2095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083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D819C" w14:textId="6CA35995" w:rsidR="004A0114" w:rsidRDefault="00332FB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08C68" wp14:editId="48F7CFD7">
                                        <wp:extent cx="1169582" cy="876960"/>
                                        <wp:effectExtent l="0" t="0" r="0" b="0"/>
                                        <wp:docPr id="17" name="Picture 17" descr="D:\Users\Alex Saulnier\AppData\Local\Microsoft\Windows\Temporary Internet Files\Content.MSO\2AD6378F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Users\Alex Saulnier\AppData\Local\Microsoft\Windows\Temporary Internet Files\Content.MSO\2AD6378F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9582" cy="876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F2281" id="_x0000_s1028" type="#_x0000_t202" style="position:absolute;margin-left:.45pt;margin-top:11.85pt;width:97.5pt;height:85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" strokecolor="white [3212]">
                      <v:textbox>
                        <w:txbxContent>
                          <w:p w14:paraId="219D819C" w14:textId="6CA35995" w:rsidR="004A0114" w:rsidRDefault="00332F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08C68" wp14:editId="48F7CFD7">
                                  <wp:extent cx="1169582" cy="876960"/>
                                  <wp:effectExtent l="0" t="0" r="0" b="0"/>
                                  <wp:docPr id="17" name="Picture 17" descr="D:\Users\Alex Saulnier\AppData\Local\Microsoft\Windows\Temporary Internet Files\Content.MSO\2AD6378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Alex Saulnier\AppData\Local\Microsoft\Windows\Temporary Internet Files\Content.MSO\2AD6378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582" cy="87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626762" w14:textId="2303BD9D" w:rsidR="00E70E93" w:rsidRDefault="00E70E93" w:rsidP="00C70AEE">
            <w:pPr>
              <w:rPr>
                <w:rFonts w:ascii="Comic Sans MS" w:hAnsi="Comic Sans MS"/>
                <w:sz w:val="30"/>
                <w:szCs w:val="30"/>
              </w:rPr>
            </w:pPr>
          </w:p>
          <w:p w14:paraId="62EBA7F9" w14:textId="00C6E436" w:rsidR="00E70E93" w:rsidRPr="00072CB4" w:rsidRDefault="004A0114" w:rsidP="00C70AEE">
            <w:pPr>
              <w:rPr>
                <w:rFonts w:ascii="Comic Sans MS" w:hAnsi="Comic Sans MS"/>
                <w:sz w:val="30"/>
                <w:szCs w:val="30"/>
              </w:rPr>
            </w:pPr>
            <w:r w:rsidRPr="00837BC9">
              <w:rPr>
                <w:rFonts w:ascii="Comic Sans MS" w:hAnsi="Comic Sans MS"/>
                <w:b/>
                <w:noProof/>
                <w:color w:val="FF0000"/>
                <w:sz w:val="30"/>
                <w:szCs w:val="30"/>
                <w:lang w:eastAsia="en-CA"/>
              </w:rPr>
              <w:drawing>
                <wp:anchor distT="0" distB="0" distL="114300" distR="114300" simplePos="0" relativeHeight="251677696" behindDoc="0" locked="0" layoutInCell="1" allowOverlap="1" wp14:anchorId="7FA99ADE" wp14:editId="1BF0C177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1943100</wp:posOffset>
                  </wp:positionV>
                  <wp:extent cx="1149350" cy="812800"/>
                  <wp:effectExtent l="0" t="0" r="0" b="6350"/>
                  <wp:wrapNone/>
                  <wp:docPr id="31" name="Picture 4" descr="Image result for movi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movi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59" w:type="dxa"/>
          </w:tcPr>
          <w:p w14:paraId="0597E675" w14:textId="77A91309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Craft! </w:t>
            </w:r>
            <w:r w:rsidR="00123B01">
              <w:rPr>
                <w:rFonts w:ascii="Comic Sans MS" w:hAnsi="Comic Sans MS"/>
                <w:sz w:val="20"/>
                <w:szCs w:val="20"/>
              </w:rPr>
              <w:t>(Sunday too!)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 10:</w:t>
            </w:r>
            <w:r w:rsidR="00605B8F">
              <w:rPr>
                <w:rFonts w:ascii="Comic Sans MS" w:hAnsi="Comic Sans MS"/>
                <w:b/>
                <w:sz w:val="20"/>
                <w:szCs w:val="20"/>
              </w:rPr>
              <w:t>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>0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– 11:</w:t>
            </w:r>
            <w:r w:rsidR="00605B8F">
              <w:rPr>
                <w:rFonts w:ascii="Comic Sans MS" w:hAnsi="Comic Sans MS"/>
                <w:b/>
                <w:sz w:val="20"/>
                <w:szCs w:val="20"/>
              </w:rPr>
              <w:t>0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1734DA83" w14:textId="34257036" w:rsidR="00E70E93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>Meet us in the Rec Room to get the fun started!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4B215F1" w14:textId="77777777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F00800B" w14:textId="196C66FF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Ice Cream Social!</w:t>
            </w:r>
            <w:r w:rsidR="00254D9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C51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23B01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(S</w:t>
            </w:r>
            <w:r w:rsidR="005417FE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>unday</w:t>
            </w:r>
            <w:r w:rsidR="00123B01">
              <w:rPr>
                <w:rFonts w:ascii="Comic Sans MS" w:hAnsi="Comic Sans MS"/>
                <w:bCs/>
                <w:color w:val="000000"/>
                <w:sz w:val="20"/>
                <w:szCs w:val="20"/>
              </w:rPr>
              <w:t xml:space="preserve"> only!)</w:t>
            </w:r>
            <w:r w:rsidR="00BC51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             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                </w:t>
            </w:r>
            <w:r w:rsidR="000E75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1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:00 – </w:t>
            </w:r>
            <w:r w:rsidR="000E75FE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:00 pm</w:t>
            </w:r>
          </w:p>
          <w:p w14:paraId="213CD008" w14:textId="3B43B0AB" w:rsidR="00E70E93" w:rsidRPr="00D50AA1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We would love to see you at our Ice Cream Social! $2– with a portion of proceeds going to support </w:t>
            </w:r>
            <w:r w:rsidR="00A02D9B">
              <w:rPr>
                <w:rFonts w:ascii="Comic Sans MS" w:hAnsi="Comic Sans MS"/>
                <w:color w:val="000000"/>
                <w:sz w:val="20"/>
                <w:szCs w:val="20"/>
              </w:rPr>
              <w:t>United Way</w:t>
            </w:r>
            <w:r w:rsidRPr="00D50AA1">
              <w:rPr>
                <w:rFonts w:ascii="Comic Sans MS" w:hAnsi="Comic Sans MS"/>
                <w:color w:val="000000"/>
                <w:sz w:val="20"/>
                <w:szCs w:val="20"/>
              </w:rPr>
              <w:t xml:space="preserve">! </w:t>
            </w:r>
          </w:p>
          <w:p w14:paraId="350598ED" w14:textId="3F1E4071" w:rsidR="00E70E93" w:rsidRDefault="00E70E93" w:rsidP="00C70AEE">
            <w:pPr>
              <w:pStyle w:val="NormalWeb"/>
              <w:rPr>
                <w:sz w:val="20"/>
                <w:szCs w:val="20"/>
              </w:rPr>
            </w:pPr>
            <w:r w:rsidRPr="00D50AA1">
              <w:rPr>
                <w:sz w:val="20"/>
                <w:szCs w:val="20"/>
              </w:rPr>
              <w:t> </w:t>
            </w:r>
          </w:p>
          <w:p w14:paraId="03AE3025" w14:textId="45DD7AB9" w:rsidR="00651506" w:rsidRPr="00D50AA1" w:rsidRDefault="00651506" w:rsidP="00651506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Activities!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020EA9">
              <w:rPr>
                <w:rFonts w:ascii="Comic Sans MS" w:hAnsi="Comic Sans MS"/>
                <w:sz w:val="20"/>
                <w:szCs w:val="20"/>
              </w:rPr>
              <w:t>(Sunday too!)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         </w:t>
            </w:r>
            <w:r w:rsidR="000E75FE"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:00 – </w:t>
            </w:r>
            <w:r w:rsidR="000E75FE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>:00 pm</w:t>
            </w:r>
          </w:p>
          <w:p w14:paraId="4C79A1BB" w14:textId="3B4E67B7" w:rsidR="00651506" w:rsidRPr="00D50AA1" w:rsidRDefault="00651506" w:rsidP="0065150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Come to the front of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and participate in lively activities! Bring your friends and family. Any age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welcome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! </w:t>
            </w:r>
            <w:r w:rsidR="0030478C" w:rsidRPr="00B65879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Jumping Castle </w:t>
            </w:r>
            <w:r w:rsidR="00B65879" w:rsidRPr="00B65879">
              <w:rPr>
                <w:rFonts w:ascii="Comic Sans MS" w:hAnsi="Comic Sans MS"/>
                <w:b/>
                <w:bCs/>
                <w:sz w:val="20"/>
                <w:szCs w:val="20"/>
              </w:rPr>
              <w:t>3:00pm – 6:00pm</w:t>
            </w:r>
          </w:p>
          <w:p w14:paraId="069B0226" w14:textId="77777777" w:rsidR="00651506" w:rsidRPr="00D50AA1" w:rsidRDefault="00651506" w:rsidP="00C70AEE">
            <w:pPr>
              <w:pStyle w:val="NormalWeb"/>
              <w:rPr>
                <w:sz w:val="20"/>
                <w:szCs w:val="20"/>
              </w:rPr>
            </w:pPr>
          </w:p>
          <w:p w14:paraId="3212A4A0" w14:textId="7CAE749F" w:rsidR="005417FE" w:rsidRDefault="005417FE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5417FE">
              <w:rPr>
                <w:rFonts w:ascii="Comic Sans MS" w:hAnsi="Comic Sans MS"/>
                <w:b/>
                <w:bCs/>
                <w:sz w:val="20"/>
                <w:szCs w:val="20"/>
              </w:rPr>
              <w:t>BBQ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Pr="005417FE">
              <w:rPr>
                <w:rFonts w:ascii="Comic Sans MS" w:hAnsi="Comic Sans MS"/>
                <w:sz w:val="20"/>
                <w:szCs w:val="20"/>
              </w:rPr>
              <w:t>(Saturday only</w:t>
            </w:r>
            <w:r>
              <w:rPr>
                <w:rFonts w:ascii="Comic Sans MS" w:hAnsi="Comic Sans MS"/>
                <w:sz w:val="20"/>
                <w:szCs w:val="20"/>
              </w:rPr>
              <w:t>!</w:t>
            </w:r>
            <w:r w:rsidRPr="005417FE">
              <w:rPr>
                <w:rFonts w:ascii="Comic Sans MS" w:hAnsi="Comic Sans MS"/>
                <w:sz w:val="20"/>
                <w:szCs w:val="20"/>
              </w:rPr>
              <w:t>)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        </w:t>
            </w:r>
            <w:r w:rsidRPr="005417FE">
              <w:rPr>
                <w:rFonts w:ascii="Comic Sans MS" w:hAnsi="Comic Sans MS"/>
                <w:b/>
                <w:bCs/>
                <w:sz w:val="20"/>
                <w:szCs w:val="20"/>
              </w:rPr>
              <w:t>5:00 – 6:30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Pr="005417FE">
              <w:rPr>
                <w:rFonts w:ascii="Comic Sans MS" w:hAnsi="Comic Sans MS"/>
                <w:b/>
                <w:bCs/>
                <w:sz w:val="20"/>
                <w:szCs w:val="20"/>
              </w:rPr>
              <w:t>pm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</w:t>
            </w:r>
          </w:p>
          <w:p w14:paraId="3EF788FD" w14:textId="178DED29" w:rsidR="00E70E93" w:rsidRDefault="005417FE" w:rsidP="00C70AE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Come to the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Campstore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for a BBQ to celebrate Canada’s Birthday! $6.00 for a hamburger or hot dog, chips, drink and cake!</w:t>
            </w:r>
          </w:p>
          <w:p w14:paraId="6DDEA906" w14:textId="77777777" w:rsidR="005417FE" w:rsidRPr="005417FE" w:rsidRDefault="005417FE" w:rsidP="00C70AE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394F37D0" w14:textId="42510804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Movie Under the Stars!  </w:t>
            </w:r>
            <w:r w:rsidR="00020EA9">
              <w:rPr>
                <w:rFonts w:ascii="Comic Sans MS" w:hAnsi="Comic Sans MS"/>
                <w:sz w:val="20"/>
                <w:szCs w:val="20"/>
              </w:rPr>
              <w:t>(Sunday too!)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</w:t>
            </w:r>
            <w:r w:rsidR="00BC51FE">
              <w:rPr>
                <w:rFonts w:ascii="Comic Sans MS" w:hAnsi="Comic Sans MS"/>
                <w:b/>
                <w:sz w:val="20"/>
                <w:szCs w:val="20"/>
              </w:rPr>
              <w:t xml:space="preserve">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Dusk</w:t>
            </w:r>
          </w:p>
          <w:p w14:paraId="2F1D019A" w14:textId="18A2CC43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Meet us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to watch a movie under the stars. Don’t forget to bring snacks!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 has all your popcorn, candy and drink needs.</w:t>
            </w:r>
            <w:r w:rsidR="00421088">
              <w:rPr>
                <w:rFonts w:ascii="Comic Sans MS" w:hAnsi="Comic Sans MS"/>
                <w:sz w:val="20"/>
                <w:szCs w:val="20"/>
              </w:rPr>
              <w:t xml:space="preserve"> If the weather is bad, the movie will take place in the Rec Room at 7:00pm!!</w:t>
            </w:r>
          </w:p>
        </w:tc>
      </w:tr>
      <w:tr w:rsidR="00E70E93" w14:paraId="2A3C49F8" w14:textId="77777777" w:rsidTr="00C70AEE">
        <w:trPr>
          <w:trHeight w:val="1592"/>
        </w:trPr>
        <w:tc>
          <w:tcPr>
            <w:tcW w:w="3146" w:type="dxa"/>
          </w:tcPr>
          <w:p w14:paraId="2B0E3929" w14:textId="77777777" w:rsidR="004A5709" w:rsidRDefault="00CA6C04" w:rsidP="00C70AEE">
            <w:pPr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 w:rsidRPr="00805C4C">
              <w:rPr>
                <w:noProof/>
                <w:color w:val="FF0000"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5648" behindDoc="0" locked="0" layoutInCell="1" allowOverlap="1" wp14:anchorId="30489985" wp14:editId="64B1D03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330200</wp:posOffset>
                  </wp:positionV>
                  <wp:extent cx="628650" cy="676164"/>
                  <wp:effectExtent l="0" t="0" r="0" b="0"/>
                  <wp:wrapNone/>
                  <wp:docPr id="12" name="Picture 12" descr="https://img.clipartfest.com/93e0e21024a805a411088e237c6a458c_pancake-and-sausage-clipart-pancakes-clipart-free_276-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.clipartfest.com/93e0e21024a805a411088e237c6a458c_pancake-and-sausage-clipart-pancakes-clipart-free_276-29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7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0E9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Sunday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Ju</w:t>
            </w:r>
            <w:r w:rsidR="004A570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ne</w:t>
            </w:r>
            <w:r w:rsidR="00E70E93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. </w:t>
            </w:r>
            <w:r w:rsidR="004A5709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30</w:t>
            </w:r>
            <w:r w:rsidR="004A5709" w:rsidRPr="004A5709">
              <w:rPr>
                <w:rFonts w:ascii="Comic Sans MS" w:hAnsi="Comic Sans MS"/>
                <w:b/>
                <w:color w:val="FF0000"/>
                <w:sz w:val="28"/>
                <w:szCs w:val="28"/>
                <w:vertAlign w:val="superscript"/>
              </w:rPr>
              <w:t>th</w:t>
            </w:r>
          </w:p>
          <w:p w14:paraId="712586FE" w14:textId="3ED92286" w:rsidR="00E70E93" w:rsidRPr="001973F3" w:rsidRDefault="001973F3" w:rsidP="00C70AEE">
            <w:pPr>
              <w:rPr>
                <w:rFonts w:ascii="Comic Sans MS" w:hAnsi="Comic Sans MS"/>
                <w:b/>
                <w:color w:val="71972B" w:themeColor="accent2" w:themeShade="BF"/>
                <w:sz w:val="28"/>
                <w:szCs w:val="28"/>
              </w:rPr>
            </w:pPr>
            <w:r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  <w:r w:rsidR="007D143F" w:rsidRPr="00805C4C">
              <w:rPr>
                <w:rFonts w:ascii="Comic Sans MS" w:hAnsi="Comic Sans MS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959" w:type="dxa"/>
          </w:tcPr>
          <w:p w14:paraId="47B8B8DB" w14:textId="7D6EDF17" w:rsidR="00E70E93" w:rsidRDefault="00E70E93" w:rsidP="00C70AEE">
            <w:pPr>
              <w:rPr>
                <w:rFonts w:ascii="Comic Sans MS" w:hAnsi="Comic Sans MS"/>
                <w:b/>
              </w:rPr>
            </w:pPr>
          </w:p>
          <w:p w14:paraId="149889B2" w14:textId="6E70859F" w:rsidR="00E70E93" w:rsidRPr="00D50AA1" w:rsidRDefault="00E70E93" w:rsidP="00C70AEE">
            <w:pPr>
              <w:rPr>
                <w:rFonts w:ascii="Comic Sans MS" w:hAnsi="Comic Sans MS"/>
                <w:sz w:val="20"/>
                <w:szCs w:val="20"/>
              </w:rPr>
            </w:pP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Pancake Breakfast!                                   </w:t>
            </w:r>
            <w:r w:rsidR="00435F09">
              <w:rPr>
                <w:rFonts w:ascii="Comic Sans MS" w:hAnsi="Comic Sans MS"/>
                <w:b/>
                <w:sz w:val="20"/>
                <w:szCs w:val="20"/>
              </w:rPr>
              <w:t xml:space="preserve">       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8:30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– 10: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D50AA1">
              <w:rPr>
                <w:rFonts w:ascii="Comic Sans MS" w:hAnsi="Comic Sans MS"/>
                <w:b/>
                <w:sz w:val="20"/>
                <w:szCs w:val="20"/>
              </w:rPr>
              <w:t xml:space="preserve"> am</w:t>
            </w:r>
          </w:p>
          <w:p w14:paraId="3AE726DD" w14:textId="670E75AB" w:rsidR="00E70E93" w:rsidRDefault="00E70E93" w:rsidP="00C70AEE">
            <w:pPr>
              <w:rPr>
                <w:rFonts w:ascii="Comic Sans MS" w:hAnsi="Comic Sans MS"/>
              </w:rPr>
            </w:pPr>
            <w:r w:rsidRPr="00D50AA1">
              <w:rPr>
                <w:rFonts w:ascii="Comic Sans MS" w:hAnsi="Comic Sans MS"/>
                <w:sz w:val="20"/>
                <w:szCs w:val="20"/>
              </w:rPr>
              <w:t xml:space="preserve">Start your Sunday off with some pancakes outside the </w:t>
            </w:r>
            <w:proofErr w:type="spellStart"/>
            <w:r w:rsidRPr="00D50AA1">
              <w:rPr>
                <w:rFonts w:ascii="Comic Sans MS" w:hAnsi="Comic Sans MS"/>
                <w:sz w:val="20"/>
                <w:szCs w:val="20"/>
              </w:rPr>
              <w:t>Kampstore</w:t>
            </w:r>
            <w:proofErr w:type="spellEnd"/>
            <w:r w:rsidRPr="00D50AA1">
              <w:rPr>
                <w:rFonts w:ascii="Comic Sans MS" w:hAnsi="Comic Sans MS"/>
                <w:sz w:val="20"/>
                <w:szCs w:val="20"/>
              </w:rPr>
              <w:t xml:space="preserve">! $3 for kids and $5 for adults: includes pancakes and coffee or juice.  All proceeds are donated to </w:t>
            </w:r>
            <w:r w:rsidR="00DF2953">
              <w:rPr>
                <w:rFonts w:ascii="Comic Sans MS" w:hAnsi="Comic Sans MS"/>
                <w:sz w:val="20"/>
                <w:szCs w:val="20"/>
              </w:rPr>
              <w:t>United Way</w:t>
            </w:r>
            <w:r w:rsidR="00282E00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14:paraId="50CAC4C6" w14:textId="63868B30" w:rsidR="00E70E93" w:rsidRDefault="00254D9E" w:rsidP="00C70AEE">
            <w:pPr>
              <w:rPr>
                <w:rFonts w:ascii="Comic Sans MS" w:hAnsi="Comic Sans MS"/>
              </w:rPr>
            </w:pPr>
            <w:r w:rsidRPr="004A0114">
              <w:rPr>
                <w:noProof/>
                <w:color w:val="FF0000"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7A2B1586" wp14:editId="4E2E8E4C">
                      <wp:simplePos x="0" y="0"/>
                      <wp:positionH relativeFrom="column">
                        <wp:posOffset>-2159635</wp:posOffset>
                      </wp:positionH>
                      <wp:positionV relativeFrom="paragraph">
                        <wp:posOffset>86995</wp:posOffset>
                      </wp:positionV>
                      <wp:extent cx="7610475" cy="1038225"/>
                      <wp:effectExtent l="0" t="0" r="0" b="0"/>
                      <wp:wrapNone/>
                      <wp:docPr id="3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04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8336D" w14:textId="77777777" w:rsidR="00E70E93" w:rsidRPr="00C37958" w:rsidRDefault="00E70E93" w:rsidP="00F648F6">
                                  <w:pPr>
                                    <w:spacing w:line="240" w:lineRule="auto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805C4C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Anytime – All the time Activities: </w:t>
                                  </w:r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Try out your skills on our Scavenger Hunt and win a prize! Be sure to pick up your activity package at the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Kampstore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filled with </w:t>
                                  </w:r>
                                  <w:proofErr w:type="spellStart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colouring</w:t>
                                  </w:r>
                                  <w:proofErr w:type="spellEnd"/>
                                  <w:r w:rsidRPr="00E70E93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pages and activity sheets. Check out our lending library for great activities like Giant Jenga, movies and books. You can even rent bikes and try our mining station!</w:t>
                                  </w:r>
                                  <w:r w:rsidRPr="00C379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669E15F" w14:textId="77777777" w:rsidR="00E70E93" w:rsidRPr="00F66709" w:rsidRDefault="00E70E93" w:rsidP="00E70E9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1586" id="Text Box 36" o:spid="_x0000_s1029" type="#_x0000_t202" style="position:absolute;margin-left:-170.05pt;margin-top:6.85pt;width:599.25pt;height:81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Kz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" stroked="f">
                      <v:textbox>
                        <w:txbxContent>
                          <w:p w14:paraId="77C8336D" w14:textId="77777777" w:rsidR="00E70E93" w:rsidRPr="00C37958" w:rsidRDefault="00E70E93" w:rsidP="00F648F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05C4C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Anytime – All the time Activities: </w:t>
                            </w:r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Try out your skills on our Scavenger Hunt and win a prize! Be sure to pick up your activity package at the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Kampstore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filled with </w:t>
                            </w:r>
                            <w:proofErr w:type="spellStart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colouring</w:t>
                            </w:r>
                            <w:proofErr w:type="spellEnd"/>
                            <w:r w:rsidRPr="00E70E9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pages and activity sheets. Check out our lending library for great activities like Giant Jenga, movies and books. You can even rent bikes and try our mining station!</w:t>
                            </w:r>
                            <w:r w:rsidRPr="00C379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669E15F" w14:textId="77777777" w:rsidR="00E70E93" w:rsidRPr="00F66709" w:rsidRDefault="00E70E93" w:rsidP="00E70E9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BCDA1" w14:textId="59AB0BFA" w:rsidR="00E70E93" w:rsidRPr="00EF3241" w:rsidRDefault="00E70E93" w:rsidP="00C70AEE">
            <w:pPr>
              <w:rPr>
                <w:rFonts w:ascii="Comic Sans MS" w:hAnsi="Comic Sans MS"/>
              </w:rPr>
            </w:pPr>
            <w:r w:rsidRPr="00B77E09">
              <w:rPr>
                <w:rFonts w:ascii="Comic Sans MS" w:hAnsi="Comic Sans MS"/>
                <w:noProof/>
                <w:lang w:eastAsia="en-CA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1B690EC" wp14:editId="4F312F46">
                  <wp:simplePos x="0" y="0"/>
                  <wp:positionH relativeFrom="column">
                    <wp:posOffset>6461760</wp:posOffset>
                  </wp:positionH>
                  <wp:positionV relativeFrom="paragraph">
                    <wp:posOffset>-1270</wp:posOffset>
                  </wp:positionV>
                  <wp:extent cx="952500" cy="514350"/>
                  <wp:effectExtent l="0" t="0" r="0" b="0"/>
                  <wp:wrapNone/>
                  <wp:docPr id="35" name="Picture 35" descr="Image result for triangle flag 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iangle flag bor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4255" r="65334" b="84255"/>
                          <a:stretch/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bookmarkEnd w:id="0"/>
    <w:p w14:paraId="1C17B784" w14:textId="11F7617F" w:rsidR="00E70E93" w:rsidRPr="00DE4BB3" w:rsidRDefault="00471C42" w:rsidP="00DE4BB3">
      <w:pPr>
        <w:tabs>
          <w:tab w:val="left" w:pos="906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0E74051" wp14:editId="78407452">
            <wp:simplePos x="0" y="0"/>
            <wp:positionH relativeFrom="margin">
              <wp:posOffset>-217170</wp:posOffset>
            </wp:positionH>
            <wp:positionV relativeFrom="paragraph">
              <wp:posOffset>-1142365</wp:posOffset>
            </wp:positionV>
            <wp:extent cx="7467600" cy="95929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A HWY Poster 24x36 take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59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0E93" w:rsidRPr="00DE4BB3" w:rsidSect="00DB640E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DD365" w14:textId="77777777" w:rsidR="0063743B" w:rsidRDefault="0063743B" w:rsidP="005F5D5F">
      <w:pPr>
        <w:spacing w:after="0" w:line="240" w:lineRule="auto"/>
      </w:pPr>
      <w:r>
        <w:separator/>
      </w:r>
    </w:p>
  </w:endnote>
  <w:endnote w:type="continuationSeparator" w:id="0">
    <w:p w14:paraId="0DD42F2F" w14:textId="77777777" w:rsidR="0063743B" w:rsidRDefault="0063743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95F38" w14:textId="77777777" w:rsidR="0063743B" w:rsidRDefault="0063743B" w:rsidP="005F5D5F">
      <w:pPr>
        <w:spacing w:after="0" w:line="240" w:lineRule="auto"/>
      </w:pPr>
      <w:r>
        <w:separator/>
      </w:r>
    </w:p>
  </w:footnote>
  <w:footnote w:type="continuationSeparator" w:id="0">
    <w:p w14:paraId="3691920F" w14:textId="77777777" w:rsidR="0063743B" w:rsidRDefault="0063743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91849"/>
    <w:multiLevelType w:val="multilevel"/>
    <w:tmpl w:val="9A78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A2882"/>
    <w:multiLevelType w:val="multilevel"/>
    <w:tmpl w:val="6CF4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33090"/>
    <w:multiLevelType w:val="multilevel"/>
    <w:tmpl w:val="5F16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39232F"/>
    <w:multiLevelType w:val="multilevel"/>
    <w:tmpl w:val="F9E2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DB"/>
    <w:rsid w:val="000168C0"/>
    <w:rsid w:val="00020EA9"/>
    <w:rsid w:val="00033482"/>
    <w:rsid w:val="000427C6"/>
    <w:rsid w:val="000510DA"/>
    <w:rsid w:val="000740D3"/>
    <w:rsid w:val="00076F31"/>
    <w:rsid w:val="00081D31"/>
    <w:rsid w:val="000A1485"/>
    <w:rsid w:val="000A4A6B"/>
    <w:rsid w:val="000B0FB1"/>
    <w:rsid w:val="000E75FE"/>
    <w:rsid w:val="001016A0"/>
    <w:rsid w:val="0011084D"/>
    <w:rsid w:val="00123B01"/>
    <w:rsid w:val="001241BF"/>
    <w:rsid w:val="00133458"/>
    <w:rsid w:val="00157BF3"/>
    <w:rsid w:val="00162AF9"/>
    <w:rsid w:val="00165E48"/>
    <w:rsid w:val="00171CDD"/>
    <w:rsid w:val="00175521"/>
    <w:rsid w:val="00181FB9"/>
    <w:rsid w:val="001973F3"/>
    <w:rsid w:val="001A03D7"/>
    <w:rsid w:val="001C2189"/>
    <w:rsid w:val="001C24AF"/>
    <w:rsid w:val="001E0536"/>
    <w:rsid w:val="001E6270"/>
    <w:rsid w:val="00237112"/>
    <w:rsid w:val="00251739"/>
    <w:rsid w:val="00254D9E"/>
    <w:rsid w:val="00261A78"/>
    <w:rsid w:val="00263608"/>
    <w:rsid w:val="00270026"/>
    <w:rsid w:val="00282E00"/>
    <w:rsid w:val="00296734"/>
    <w:rsid w:val="002D2EBE"/>
    <w:rsid w:val="002E41DB"/>
    <w:rsid w:val="0030478C"/>
    <w:rsid w:val="00332FB1"/>
    <w:rsid w:val="003823AF"/>
    <w:rsid w:val="00385D06"/>
    <w:rsid w:val="003A7D85"/>
    <w:rsid w:val="003B44BD"/>
    <w:rsid w:val="003B6A17"/>
    <w:rsid w:val="003C420D"/>
    <w:rsid w:val="00401E56"/>
    <w:rsid w:val="00411532"/>
    <w:rsid w:val="00413F90"/>
    <w:rsid w:val="00414B8A"/>
    <w:rsid w:val="00421088"/>
    <w:rsid w:val="004227BC"/>
    <w:rsid w:val="00435F09"/>
    <w:rsid w:val="004577C3"/>
    <w:rsid w:val="00471C42"/>
    <w:rsid w:val="00477F94"/>
    <w:rsid w:val="0049169C"/>
    <w:rsid w:val="004A0114"/>
    <w:rsid w:val="004A5709"/>
    <w:rsid w:val="004B5529"/>
    <w:rsid w:val="004E0E95"/>
    <w:rsid w:val="004E3CBE"/>
    <w:rsid w:val="004F4661"/>
    <w:rsid w:val="00505CD3"/>
    <w:rsid w:val="005222EE"/>
    <w:rsid w:val="005417FE"/>
    <w:rsid w:val="00541BB3"/>
    <w:rsid w:val="00544732"/>
    <w:rsid w:val="00547F74"/>
    <w:rsid w:val="0056298C"/>
    <w:rsid w:val="0056420B"/>
    <w:rsid w:val="00572D5A"/>
    <w:rsid w:val="00577DEE"/>
    <w:rsid w:val="00577F55"/>
    <w:rsid w:val="0058314B"/>
    <w:rsid w:val="00590D15"/>
    <w:rsid w:val="005920B0"/>
    <w:rsid w:val="005A077A"/>
    <w:rsid w:val="005A3A98"/>
    <w:rsid w:val="005C61E4"/>
    <w:rsid w:val="005E737B"/>
    <w:rsid w:val="005F5D5F"/>
    <w:rsid w:val="00605B8F"/>
    <w:rsid w:val="006320B2"/>
    <w:rsid w:val="0063743B"/>
    <w:rsid w:val="00641A97"/>
    <w:rsid w:val="00651506"/>
    <w:rsid w:val="00665EA1"/>
    <w:rsid w:val="006D0B27"/>
    <w:rsid w:val="006E1CF1"/>
    <w:rsid w:val="006E5B0F"/>
    <w:rsid w:val="00704E8F"/>
    <w:rsid w:val="00713B73"/>
    <w:rsid w:val="007345CE"/>
    <w:rsid w:val="0075282E"/>
    <w:rsid w:val="0076003D"/>
    <w:rsid w:val="007749C3"/>
    <w:rsid w:val="0079199F"/>
    <w:rsid w:val="007B5354"/>
    <w:rsid w:val="007D143F"/>
    <w:rsid w:val="00805C4C"/>
    <w:rsid w:val="00807CDD"/>
    <w:rsid w:val="00807DB7"/>
    <w:rsid w:val="008227E1"/>
    <w:rsid w:val="00826296"/>
    <w:rsid w:val="0083339C"/>
    <w:rsid w:val="00837654"/>
    <w:rsid w:val="00840CF1"/>
    <w:rsid w:val="00851A5F"/>
    <w:rsid w:val="008644DC"/>
    <w:rsid w:val="00880783"/>
    <w:rsid w:val="00882C97"/>
    <w:rsid w:val="008A0840"/>
    <w:rsid w:val="008A69FE"/>
    <w:rsid w:val="008B5772"/>
    <w:rsid w:val="008C031F"/>
    <w:rsid w:val="008C1756"/>
    <w:rsid w:val="008D17FF"/>
    <w:rsid w:val="008E661A"/>
    <w:rsid w:val="008F6C52"/>
    <w:rsid w:val="0090352F"/>
    <w:rsid w:val="00907903"/>
    <w:rsid w:val="009141C6"/>
    <w:rsid w:val="00917E14"/>
    <w:rsid w:val="00921CEF"/>
    <w:rsid w:val="009420B5"/>
    <w:rsid w:val="00951EE5"/>
    <w:rsid w:val="00960D70"/>
    <w:rsid w:val="00A02D9B"/>
    <w:rsid w:val="00A03450"/>
    <w:rsid w:val="00A66094"/>
    <w:rsid w:val="00A74A13"/>
    <w:rsid w:val="00A95EA5"/>
    <w:rsid w:val="00A97C88"/>
    <w:rsid w:val="00AA4794"/>
    <w:rsid w:val="00AB3068"/>
    <w:rsid w:val="00AB58F4"/>
    <w:rsid w:val="00AD10CC"/>
    <w:rsid w:val="00AD76E2"/>
    <w:rsid w:val="00AD7A83"/>
    <w:rsid w:val="00AF32DC"/>
    <w:rsid w:val="00AF6975"/>
    <w:rsid w:val="00B34379"/>
    <w:rsid w:val="00B46A60"/>
    <w:rsid w:val="00B65879"/>
    <w:rsid w:val="00B918B4"/>
    <w:rsid w:val="00B96019"/>
    <w:rsid w:val="00BB0C74"/>
    <w:rsid w:val="00BB223A"/>
    <w:rsid w:val="00BC51FE"/>
    <w:rsid w:val="00BC6ED1"/>
    <w:rsid w:val="00BD09DA"/>
    <w:rsid w:val="00C0169A"/>
    <w:rsid w:val="00C16DF4"/>
    <w:rsid w:val="00C35CE1"/>
    <w:rsid w:val="00C448DA"/>
    <w:rsid w:val="00C57F20"/>
    <w:rsid w:val="00C91E67"/>
    <w:rsid w:val="00C94E49"/>
    <w:rsid w:val="00CA3175"/>
    <w:rsid w:val="00CA6C04"/>
    <w:rsid w:val="00CB0B57"/>
    <w:rsid w:val="00CB14DA"/>
    <w:rsid w:val="00D01A76"/>
    <w:rsid w:val="00D0446E"/>
    <w:rsid w:val="00D16845"/>
    <w:rsid w:val="00D34025"/>
    <w:rsid w:val="00D56FBE"/>
    <w:rsid w:val="00D751DD"/>
    <w:rsid w:val="00D84528"/>
    <w:rsid w:val="00DB640E"/>
    <w:rsid w:val="00DB7D8D"/>
    <w:rsid w:val="00DC1578"/>
    <w:rsid w:val="00DC17AA"/>
    <w:rsid w:val="00DC4683"/>
    <w:rsid w:val="00DD208E"/>
    <w:rsid w:val="00DE4BB3"/>
    <w:rsid w:val="00DF2953"/>
    <w:rsid w:val="00DF3247"/>
    <w:rsid w:val="00E349EE"/>
    <w:rsid w:val="00E3564F"/>
    <w:rsid w:val="00E514CE"/>
    <w:rsid w:val="00E5619C"/>
    <w:rsid w:val="00E70E93"/>
    <w:rsid w:val="00E907E4"/>
    <w:rsid w:val="00EB3D6D"/>
    <w:rsid w:val="00EC1838"/>
    <w:rsid w:val="00EC700E"/>
    <w:rsid w:val="00ED7DC0"/>
    <w:rsid w:val="00EE2746"/>
    <w:rsid w:val="00EF696E"/>
    <w:rsid w:val="00F2548A"/>
    <w:rsid w:val="00F648F6"/>
    <w:rsid w:val="00FA21D4"/>
    <w:rsid w:val="00FB2003"/>
    <w:rsid w:val="00FD5BA4"/>
    <w:rsid w:val="00FF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C80178"/>
  <w15:chartTrackingRefBased/>
  <w15:docId w15:val="{03F95979-CD06-4B0A-95B8-0D660887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F697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6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2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8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28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lex%20Saulnier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D80FC2-57F4-4CFC-955F-4908598D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27</TotalTime>
  <Pages>2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Saulnier</dc:creator>
  <cp:keywords/>
  <dc:description/>
  <cp:lastModifiedBy>Toronto West KOA</cp:lastModifiedBy>
  <cp:revision>23</cp:revision>
  <cp:lastPrinted>2018-05-08T19:24:00Z</cp:lastPrinted>
  <dcterms:created xsi:type="dcterms:W3CDTF">2019-04-18T18:03:00Z</dcterms:created>
  <dcterms:modified xsi:type="dcterms:W3CDTF">2019-06-17T15:32:00Z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